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F1F48" w14:textId="04B5D4B2" w:rsidR="006F3281" w:rsidRDefault="00043DCF" w:rsidP="00737006">
      <w:pPr>
        <w:autoSpaceDE w:val="0"/>
        <w:autoSpaceDN w:val="0"/>
        <w:adjustRightInd w:val="0"/>
        <w:rPr>
          <w:rFonts w:cs="Helvetica Neue"/>
          <w:color w:val="161618"/>
        </w:rPr>
      </w:pPr>
      <w:r>
        <w:rPr>
          <w:rFonts w:cs="Helvetica Neue"/>
          <w:noProof/>
          <w:color w:val="161618"/>
        </w:rPr>
        <w:drawing>
          <wp:inline distT="0" distB="0" distL="0" distR="0" wp14:anchorId="4EAD5873" wp14:editId="0BAD2E66">
            <wp:extent cx="6675120" cy="374840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6675120" cy="3748405"/>
                    </a:xfrm>
                    <a:prstGeom prst="rect">
                      <a:avLst/>
                    </a:prstGeom>
                  </pic:spPr>
                </pic:pic>
              </a:graphicData>
            </a:graphic>
          </wp:inline>
        </w:drawing>
      </w:r>
    </w:p>
    <w:p w14:paraId="48DF6542" w14:textId="77777777" w:rsidR="00D32B30" w:rsidRPr="00EF0D6B" w:rsidRDefault="00D32B30" w:rsidP="00FE7F12">
      <w:pPr>
        <w:pStyle w:val="NEWGeneralText"/>
        <w:spacing w:after="0"/>
        <w:ind w:left="0"/>
        <w:rPr>
          <w:rFonts w:ascii="Avenir Book" w:hAnsi="Avenir Book"/>
          <w:b/>
          <w:bCs/>
          <w:sz w:val="16"/>
          <w:szCs w:val="16"/>
        </w:rPr>
      </w:pPr>
    </w:p>
    <w:p w14:paraId="0DED3F46" w14:textId="79DE677F" w:rsidR="003A51C2" w:rsidRDefault="003A51C2" w:rsidP="003A51C2">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44"/>
          <w:szCs w:val="44"/>
        </w:rPr>
        <w:t>INTRO</w:t>
      </w:r>
    </w:p>
    <w:p w14:paraId="3060EF56" w14:textId="29DA30E9" w:rsidR="00C0021B" w:rsidRDefault="00AB7033" w:rsidP="00062B81">
      <w:pPr>
        <w:pStyle w:val="NEWGeneralText"/>
        <w:spacing w:after="0" w:line="240" w:lineRule="auto"/>
        <w:ind w:left="0"/>
        <w:rPr>
          <w:rFonts w:ascii="Avenir Book" w:hAnsi="Avenir Book"/>
          <w:i/>
          <w:iCs/>
        </w:rPr>
      </w:pPr>
      <w:r>
        <w:rPr>
          <w:rFonts w:ascii="Avenir Book" w:hAnsi="Avenir Book"/>
          <w:i/>
          <w:iCs/>
        </w:rPr>
        <w:t>Lisa Scheffler, Mark &amp; Shelly Nelson ~ authors</w:t>
      </w:r>
    </w:p>
    <w:p w14:paraId="329311CB" w14:textId="77777777" w:rsidR="00062B81" w:rsidRPr="00AB7033" w:rsidRDefault="00062B81" w:rsidP="00062B81">
      <w:pPr>
        <w:pStyle w:val="NEWGeneralText"/>
        <w:spacing w:after="0" w:line="240" w:lineRule="auto"/>
        <w:ind w:left="0"/>
        <w:rPr>
          <w:rFonts w:ascii="Avenir Book" w:hAnsi="Avenir Book"/>
          <w:i/>
          <w:iCs/>
        </w:rPr>
      </w:pPr>
    </w:p>
    <w:p w14:paraId="6507593D" w14:textId="77777777" w:rsidR="00DB56E1" w:rsidRDefault="00DB56E1" w:rsidP="00DB56E1">
      <w:pPr>
        <w:pStyle w:val="NEWGeneralText"/>
        <w:spacing w:after="0"/>
        <w:jc w:val="center"/>
        <w:rPr>
          <w:rFonts w:ascii="Avenir Book" w:hAnsi="Avenir Book"/>
          <w:i/>
          <w:iCs/>
        </w:rPr>
      </w:pPr>
      <w:r w:rsidRPr="00DB56E1">
        <w:rPr>
          <w:rFonts w:ascii="Avenir Book" w:hAnsi="Avenir Book"/>
          <w:i/>
          <w:iCs/>
        </w:rPr>
        <w:t xml:space="preserve">“I am an historian, I am not a believer, but I must confess as an historian that </w:t>
      </w:r>
    </w:p>
    <w:p w14:paraId="7D209294" w14:textId="65A42409" w:rsidR="00DB56E1" w:rsidRDefault="00DB56E1" w:rsidP="00DB56E1">
      <w:pPr>
        <w:pStyle w:val="NEWGeneralText"/>
        <w:spacing w:after="0"/>
        <w:jc w:val="center"/>
        <w:rPr>
          <w:rFonts w:ascii="Avenir Book" w:hAnsi="Avenir Book"/>
          <w:i/>
          <w:iCs/>
        </w:rPr>
      </w:pPr>
      <w:r w:rsidRPr="00DB56E1">
        <w:rPr>
          <w:rFonts w:ascii="Avenir Book" w:hAnsi="Avenir Book"/>
          <w:i/>
          <w:iCs/>
        </w:rPr>
        <w:t xml:space="preserve">this penniless preacher from Nazareth is irrevocably the very center of history. </w:t>
      </w:r>
    </w:p>
    <w:p w14:paraId="35D4F5DC" w14:textId="0CF22FC7" w:rsidR="00DB56E1" w:rsidRPr="00DB56E1" w:rsidRDefault="00DB56E1" w:rsidP="00DB56E1">
      <w:pPr>
        <w:pStyle w:val="NEWGeneralText"/>
        <w:spacing w:after="0"/>
        <w:jc w:val="center"/>
        <w:rPr>
          <w:rFonts w:ascii="Avenir Book" w:hAnsi="Avenir Book"/>
          <w:i/>
          <w:iCs/>
        </w:rPr>
      </w:pPr>
      <w:r w:rsidRPr="00DB56E1">
        <w:rPr>
          <w:rFonts w:ascii="Avenir Book" w:hAnsi="Avenir Book"/>
          <w:i/>
          <w:iCs/>
        </w:rPr>
        <w:t>Jesus Christ is easily the most dominant figure in all history.”</w:t>
      </w:r>
      <w:r>
        <w:rPr>
          <w:rFonts w:ascii="Avenir Book" w:hAnsi="Avenir Book"/>
          <w:i/>
          <w:iCs/>
        </w:rPr>
        <w:t xml:space="preserve"> ~ British author, H. G. Wells</w:t>
      </w:r>
    </w:p>
    <w:p w14:paraId="0BABC566" w14:textId="77777777" w:rsidR="00DB56E1" w:rsidRDefault="00DB56E1" w:rsidP="00D9076E">
      <w:pPr>
        <w:pStyle w:val="NEWGeneralText"/>
        <w:spacing w:after="0"/>
        <w:rPr>
          <w:rFonts w:ascii="Avenir Book" w:hAnsi="Avenir Book"/>
        </w:rPr>
      </w:pPr>
    </w:p>
    <w:p w14:paraId="17119E32" w14:textId="5E6D37DA" w:rsidR="00F14A32" w:rsidRDefault="00D9076E" w:rsidP="00D9076E">
      <w:pPr>
        <w:pStyle w:val="NEWGeneralText"/>
        <w:spacing w:after="0"/>
        <w:rPr>
          <w:rFonts w:ascii="Avenir Book" w:hAnsi="Avenir Book"/>
        </w:rPr>
      </w:pPr>
      <w:r w:rsidRPr="00D9076E">
        <w:rPr>
          <w:rFonts w:ascii="Avenir Book" w:hAnsi="Avenir Book"/>
        </w:rPr>
        <w:t xml:space="preserve">Two thousand years after a rural carpenter was executed by Roman authorities, people still talk about him. Jesus of Nazareth is still a compelling figure who is attractive to all types of people. While you sometimes hear people claim Jesus is just a myth or legend, the consensus among even secular historians and critics of Christianity is that he really existed and that his life and </w:t>
      </w:r>
      <w:r w:rsidR="00DF43C3">
        <w:rPr>
          <w:rFonts w:ascii="Avenir Book" w:hAnsi="Avenir Book"/>
        </w:rPr>
        <w:t xml:space="preserve">revolutionary </w:t>
      </w:r>
      <w:r w:rsidRPr="00D9076E">
        <w:rPr>
          <w:rFonts w:ascii="Avenir Book" w:hAnsi="Avenir Book"/>
        </w:rPr>
        <w:t xml:space="preserve">teachings sparked the religion that bears his name. </w:t>
      </w:r>
      <w:r w:rsidR="00DB56E1" w:rsidRPr="00D9076E">
        <w:rPr>
          <w:rFonts w:ascii="Avenir Book" w:hAnsi="Avenir Book"/>
        </w:rPr>
        <w:t>Why is Jesus so compelling?</w:t>
      </w:r>
    </w:p>
    <w:p w14:paraId="5C00D142" w14:textId="77777777" w:rsidR="00F14A32" w:rsidRPr="00D9076E" w:rsidRDefault="00F14A32" w:rsidP="00DB56E1">
      <w:pPr>
        <w:pStyle w:val="NEWGeneralText"/>
        <w:spacing w:after="0"/>
        <w:ind w:left="0"/>
        <w:rPr>
          <w:rFonts w:ascii="Avenir Book" w:hAnsi="Avenir Book"/>
        </w:rPr>
      </w:pPr>
    </w:p>
    <w:p w14:paraId="763CD795" w14:textId="2C8EFB64" w:rsidR="00D9076E" w:rsidRDefault="00D9076E" w:rsidP="00D9076E">
      <w:pPr>
        <w:pStyle w:val="NEWGeneralText"/>
        <w:spacing w:after="0"/>
        <w:rPr>
          <w:rFonts w:ascii="Avenir Book" w:hAnsi="Avenir Book"/>
        </w:rPr>
      </w:pPr>
      <w:r w:rsidRPr="00D9076E">
        <w:rPr>
          <w:rFonts w:ascii="Avenir Book" w:hAnsi="Avenir Book"/>
        </w:rPr>
        <w:t xml:space="preserve">Of course, Christians would say Christ is compelling because he’s God </w:t>
      </w:r>
      <w:r w:rsidR="00926717" w:rsidRPr="00D9076E">
        <w:rPr>
          <w:rFonts w:ascii="Avenir Book" w:hAnsi="Avenir Book"/>
        </w:rPr>
        <w:t>incarnate,</w:t>
      </w:r>
      <w:r w:rsidRPr="00D9076E">
        <w:rPr>
          <w:rFonts w:ascii="Avenir Book" w:hAnsi="Avenir Book"/>
        </w:rPr>
        <w:t xml:space="preserve"> and that claim is foundational to Christianity. Orthodox Christian belief teaches that God is triune — one God who is Father, </w:t>
      </w:r>
      <w:proofErr w:type="gramStart"/>
      <w:r w:rsidRPr="00D9076E">
        <w:rPr>
          <w:rFonts w:ascii="Avenir Book" w:hAnsi="Avenir Book"/>
        </w:rPr>
        <w:t>Son</w:t>
      </w:r>
      <w:proofErr w:type="gramEnd"/>
      <w:r w:rsidRPr="00D9076E">
        <w:rPr>
          <w:rFonts w:ascii="Avenir Book" w:hAnsi="Avenir Book"/>
        </w:rPr>
        <w:t xml:space="preserve"> and Spirit.</w:t>
      </w:r>
      <w:r w:rsidR="00F14A32">
        <w:rPr>
          <w:rFonts w:ascii="Avenir Book" w:hAnsi="Avenir Book"/>
        </w:rPr>
        <w:t xml:space="preserve"> </w:t>
      </w:r>
      <w:r w:rsidRPr="00D9076E">
        <w:rPr>
          <w:rFonts w:ascii="Avenir Book" w:hAnsi="Avenir Book"/>
        </w:rPr>
        <w:t xml:space="preserve">The story of God coming to earth as a man to die for our sins and rescue us from his judgment is both beyond our human experience and sounds too good to be true. </w:t>
      </w:r>
      <w:r w:rsidR="00DB56E1">
        <w:rPr>
          <w:rFonts w:ascii="Avenir Book" w:hAnsi="Avenir Book"/>
        </w:rPr>
        <w:t xml:space="preserve">This </w:t>
      </w:r>
      <w:hyperlink r:id="rId9" w:history="1">
        <w:r w:rsidR="00DB56E1" w:rsidRPr="00E144C7">
          <w:rPr>
            <w:rStyle w:val="Hyperlink"/>
            <w:rFonts w:ascii="Avenir Book" w:hAnsi="Avenir Book"/>
          </w:rPr>
          <w:t>video from The Bible Project</w:t>
        </w:r>
      </w:hyperlink>
      <w:r w:rsidR="00DB56E1">
        <w:rPr>
          <w:rFonts w:ascii="Avenir Book" w:hAnsi="Avenir Book"/>
        </w:rPr>
        <w:t xml:space="preserve"> </w:t>
      </w:r>
      <w:r w:rsidR="00E144C7">
        <w:rPr>
          <w:rFonts w:ascii="Avenir Book" w:hAnsi="Avenir Book"/>
        </w:rPr>
        <w:t>explores the complex identity of Jesus being both God and a man (8:09).</w:t>
      </w:r>
    </w:p>
    <w:p w14:paraId="5B93C23B" w14:textId="77777777" w:rsidR="007B047B" w:rsidRPr="00D9076E" w:rsidRDefault="007B047B" w:rsidP="00D9076E">
      <w:pPr>
        <w:pStyle w:val="NEWGeneralText"/>
        <w:spacing w:after="0"/>
        <w:rPr>
          <w:rFonts w:ascii="Avenir Book" w:hAnsi="Avenir Book"/>
        </w:rPr>
      </w:pPr>
    </w:p>
    <w:p w14:paraId="1727758E" w14:textId="044EF164" w:rsidR="00D9076E" w:rsidRPr="00D9076E" w:rsidRDefault="00D9076E" w:rsidP="00D9076E">
      <w:pPr>
        <w:pStyle w:val="NEWGeneralText"/>
        <w:spacing w:after="0"/>
        <w:rPr>
          <w:rFonts w:ascii="Avenir Book" w:hAnsi="Avenir Book"/>
        </w:rPr>
      </w:pPr>
      <w:proofErr w:type="gramStart"/>
      <w:r w:rsidRPr="00D9076E">
        <w:rPr>
          <w:rFonts w:ascii="Avenir Book" w:hAnsi="Avenir Book"/>
        </w:rPr>
        <w:t>In order to</w:t>
      </w:r>
      <w:proofErr w:type="gramEnd"/>
      <w:r w:rsidRPr="00D9076E">
        <w:rPr>
          <w:rFonts w:ascii="Avenir Book" w:hAnsi="Avenir Book"/>
        </w:rPr>
        <w:t xml:space="preserve"> address our question for this week, “Is Jesus Really God?” we’re going to look at how the Gospels portray Jesus as God and consider some objections to that belief. Then we have a choice to make, because Jesus doesn’t allow us to examine his life without deciding who we think he is.</w:t>
      </w:r>
    </w:p>
    <w:p w14:paraId="4DDA13FA" w14:textId="4F1E6699" w:rsidR="009C0267" w:rsidRDefault="009C0267" w:rsidP="00D62DFA">
      <w:pPr>
        <w:pStyle w:val="NEWGeneralText"/>
        <w:spacing w:after="0"/>
        <w:ind w:left="0"/>
        <w:rPr>
          <w:rFonts w:ascii="Avenir Book" w:hAnsi="Avenir Book"/>
        </w:rPr>
      </w:pPr>
    </w:p>
    <w:p w14:paraId="1397B067" w14:textId="1C62E0F0" w:rsidR="00043DCF" w:rsidRPr="007C54E3" w:rsidRDefault="00043DCF" w:rsidP="00043DCF">
      <w:pPr>
        <w:pStyle w:val="Title"/>
        <w:spacing w:after="0"/>
        <w:rPr>
          <w:sz w:val="56"/>
        </w:rPr>
      </w:pPr>
      <w:r w:rsidRPr="007C54E3">
        <w:rPr>
          <w:sz w:val="56"/>
        </w:rPr>
        <w:t xml:space="preserve">Week </w:t>
      </w:r>
      <w:r w:rsidR="00EA093A">
        <w:rPr>
          <w:sz w:val="56"/>
        </w:rPr>
        <w:t>5</w:t>
      </w:r>
      <w:r w:rsidRPr="007C54E3">
        <w:rPr>
          <w:sz w:val="56"/>
        </w:rPr>
        <w:t xml:space="preserve"> | </w:t>
      </w:r>
      <w:r w:rsidR="00A42CAC">
        <w:rPr>
          <w:sz w:val="56"/>
        </w:rPr>
        <w:t xml:space="preserve">Is </w:t>
      </w:r>
      <w:r w:rsidR="00EA093A">
        <w:rPr>
          <w:sz w:val="56"/>
        </w:rPr>
        <w:t>Jesus Really God</w:t>
      </w:r>
      <w:r w:rsidRPr="007C54E3">
        <w:rPr>
          <w:sz w:val="56"/>
        </w:rPr>
        <w:t>?</w:t>
      </w:r>
    </w:p>
    <w:p w14:paraId="6FF9E386" w14:textId="77777777" w:rsidR="007C54E3" w:rsidRPr="00A42CAC" w:rsidRDefault="007C54E3" w:rsidP="00A42CAC">
      <w:pPr>
        <w:rPr>
          <w:rFonts w:ascii="Avenir Book" w:hAnsi="Avenir Book"/>
        </w:rPr>
      </w:pPr>
    </w:p>
    <w:p w14:paraId="441D2910" w14:textId="6233395C" w:rsidR="009F0FA5" w:rsidRPr="002C0790" w:rsidRDefault="002C0790" w:rsidP="00E02604">
      <w:pPr>
        <w:autoSpaceDE w:val="0"/>
        <w:autoSpaceDN w:val="0"/>
        <w:adjustRightInd w:val="0"/>
        <w:rPr>
          <w:rFonts w:ascii="Avenir Book" w:hAnsi="Avenir Book" w:cs="Avenir Heavy"/>
          <w:b/>
          <w:bCs/>
          <w:color w:val="000000"/>
          <w:sz w:val="22"/>
          <w:szCs w:val="22"/>
        </w:rPr>
      </w:pPr>
      <w:r w:rsidRPr="002C0790">
        <w:rPr>
          <w:rFonts w:ascii="Avenir Book" w:hAnsi="Avenir Book"/>
          <w:sz w:val="22"/>
          <w:szCs w:val="22"/>
        </w:rPr>
        <w:t>Some critics of Christianity will deny that Jesus intended to be thought of as God. It’s true that the writers of the Gospel</w:t>
      </w:r>
      <w:r>
        <w:rPr>
          <w:rFonts w:ascii="Avenir Book" w:hAnsi="Avenir Book"/>
          <w:sz w:val="22"/>
          <w:szCs w:val="22"/>
        </w:rPr>
        <w:t>s</w:t>
      </w:r>
      <w:r w:rsidRPr="002C0790">
        <w:rPr>
          <w:rFonts w:ascii="Avenir Book" w:hAnsi="Avenir Book"/>
          <w:sz w:val="22"/>
          <w:szCs w:val="22"/>
        </w:rPr>
        <w:t xml:space="preserve"> don’t record a statement in which Jesus says, “I am God,” but many of </w:t>
      </w:r>
      <w:r>
        <w:rPr>
          <w:rFonts w:ascii="Avenir Book" w:hAnsi="Avenir Book"/>
          <w:sz w:val="22"/>
          <w:szCs w:val="22"/>
        </w:rPr>
        <w:t xml:space="preserve">the </w:t>
      </w:r>
      <w:r w:rsidRPr="002C0790">
        <w:rPr>
          <w:rFonts w:ascii="Avenir Book" w:hAnsi="Avenir Book"/>
          <w:sz w:val="22"/>
          <w:szCs w:val="22"/>
        </w:rPr>
        <w:t>things he said and did, when examined in context leave no doubt that Jesus was making that claim. The fingerprints of his divinity are everywhere in the Gospels. Our goal this week is to look at the many ways Jesus is portrayed as God in the Gospels.</w:t>
      </w:r>
      <w:r w:rsidR="00D31C11">
        <w:rPr>
          <w:rFonts w:ascii="Avenir Book" w:hAnsi="Avenir Book"/>
          <w:sz w:val="22"/>
          <w:szCs w:val="22"/>
        </w:rPr>
        <w:t xml:space="preserve"> Find someone this week with whom you can have a meaningful conversation to see what they have to say about Jesus.</w:t>
      </w:r>
    </w:p>
    <w:p w14:paraId="16B6FADF" w14:textId="77777777" w:rsidR="00796A06" w:rsidRPr="00E02604" w:rsidRDefault="00796A06" w:rsidP="00E02604">
      <w:pPr>
        <w:autoSpaceDE w:val="0"/>
        <w:autoSpaceDN w:val="0"/>
        <w:adjustRightInd w:val="0"/>
        <w:rPr>
          <w:rFonts w:ascii="Avenir Heavy" w:hAnsi="Avenir Heavy" w:cs="Avenir Heavy"/>
          <w:b/>
          <w:bCs/>
          <w:color w:val="000000"/>
          <w:sz w:val="22"/>
          <w:szCs w:val="22"/>
        </w:rPr>
      </w:pPr>
    </w:p>
    <w:p w14:paraId="199EC068" w14:textId="7A480728" w:rsidR="00240475" w:rsidRDefault="00240475" w:rsidP="001C6D65">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44"/>
          <w:szCs w:val="44"/>
        </w:rPr>
        <w:t>Day 1</w:t>
      </w:r>
    </w:p>
    <w:p w14:paraId="6D5B5BE3" w14:textId="77777777" w:rsidR="00D62DFA" w:rsidRPr="007457CD" w:rsidRDefault="00D62DFA" w:rsidP="00D62DFA">
      <w:pPr>
        <w:pStyle w:val="NEWGeneralText"/>
        <w:spacing w:after="0"/>
        <w:ind w:left="0"/>
        <w:rPr>
          <w:rFonts w:ascii="Avenir Book" w:hAnsi="Avenir Book"/>
        </w:rPr>
      </w:pPr>
    </w:p>
    <w:p w14:paraId="2B886141" w14:textId="31C7E31C" w:rsidR="009F2AF3" w:rsidRDefault="000D1533" w:rsidP="001C6D65">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Before You Begin</w:t>
      </w:r>
    </w:p>
    <w:p w14:paraId="357D4906" w14:textId="109DCAF1" w:rsidR="001C6D65" w:rsidRDefault="001C6D65" w:rsidP="001C6D65">
      <w:pPr>
        <w:pStyle w:val="NEWGeneralText"/>
        <w:spacing w:after="0" w:line="240" w:lineRule="auto"/>
        <w:ind w:left="0"/>
        <w:rPr>
          <w:rFonts w:ascii="Avenir Book" w:hAnsi="Avenir Book"/>
        </w:rPr>
      </w:pPr>
    </w:p>
    <w:p w14:paraId="5EBA15A6" w14:textId="641BDE19" w:rsidR="009758AF" w:rsidRDefault="00D54607" w:rsidP="001C6D65">
      <w:pPr>
        <w:pStyle w:val="Heading1"/>
        <w:spacing w:before="0" w:after="0" w:line="315" w:lineRule="atLeast"/>
        <w:rPr>
          <w:b w:val="0"/>
          <w:bCs w:val="0"/>
          <w:sz w:val="22"/>
          <w:szCs w:val="22"/>
        </w:rPr>
      </w:pPr>
      <w:r>
        <w:rPr>
          <w:b w:val="0"/>
          <w:bCs w:val="0"/>
          <w:sz w:val="22"/>
          <w:szCs w:val="22"/>
        </w:rPr>
        <w:t>As you pray this week</w:t>
      </w:r>
      <w:r w:rsidR="007F2E2B">
        <w:rPr>
          <w:b w:val="0"/>
          <w:bCs w:val="0"/>
          <w:sz w:val="22"/>
          <w:szCs w:val="22"/>
        </w:rPr>
        <w:t xml:space="preserve"> seeking to understand Jesus as both God and man, consider when Moses asked to see God’s glory</w:t>
      </w:r>
      <w:r w:rsidR="004D60B0">
        <w:rPr>
          <w:b w:val="0"/>
          <w:bCs w:val="0"/>
          <w:sz w:val="22"/>
          <w:szCs w:val="22"/>
        </w:rPr>
        <w:t>.</w:t>
      </w:r>
      <w:r w:rsidR="007F2E2B">
        <w:rPr>
          <w:b w:val="0"/>
          <w:bCs w:val="0"/>
          <w:sz w:val="22"/>
          <w:szCs w:val="22"/>
        </w:rPr>
        <w:t xml:space="preserve"> God replied</w:t>
      </w:r>
      <w:r w:rsidR="00427DE5">
        <w:rPr>
          <w:b w:val="0"/>
          <w:bCs w:val="0"/>
          <w:sz w:val="22"/>
          <w:szCs w:val="22"/>
        </w:rPr>
        <w:t xml:space="preserve"> to Moses saying</w:t>
      </w:r>
      <w:r w:rsidR="0049224A">
        <w:rPr>
          <w:b w:val="0"/>
          <w:bCs w:val="0"/>
          <w:sz w:val="22"/>
          <w:szCs w:val="22"/>
        </w:rPr>
        <w:t xml:space="preserve">, </w:t>
      </w:r>
      <w:r w:rsidR="00427DE5" w:rsidRPr="00427DE5">
        <w:rPr>
          <w:b w:val="0"/>
          <w:bCs w:val="0"/>
          <w:sz w:val="22"/>
          <w:szCs w:val="22"/>
        </w:rPr>
        <w:t>“</w:t>
      </w:r>
      <w:r w:rsidR="0049224A">
        <w:rPr>
          <w:b w:val="0"/>
          <w:bCs w:val="0"/>
          <w:sz w:val="22"/>
          <w:szCs w:val="22"/>
        </w:rPr>
        <w:t xml:space="preserve">I will </w:t>
      </w:r>
      <w:r w:rsidR="00427DE5" w:rsidRPr="00427DE5">
        <w:rPr>
          <w:b w:val="0"/>
          <w:bCs w:val="0"/>
          <w:sz w:val="22"/>
          <w:szCs w:val="22"/>
        </w:rPr>
        <w:t>cause all my goodness to pass in front of you</w:t>
      </w:r>
      <w:r w:rsidR="00427DE5" w:rsidRPr="00427DE5">
        <w:rPr>
          <w:rFonts w:ascii="Times New Roman" w:hAnsi="Times New Roman" w:cs="Times New Roman"/>
          <w:b w:val="0"/>
          <w:bCs w:val="0"/>
          <w:color w:val="auto"/>
          <w:sz w:val="22"/>
          <w:szCs w:val="22"/>
        </w:rPr>
        <w:t xml:space="preserve"> </w:t>
      </w:r>
      <w:r w:rsidR="00427DE5" w:rsidRPr="00427DE5">
        <w:rPr>
          <w:b w:val="0"/>
          <w:bCs w:val="0"/>
          <w:sz w:val="22"/>
          <w:szCs w:val="22"/>
        </w:rPr>
        <w:t>and I will proclaim my name, the LORD, in your presence</w:t>
      </w:r>
      <w:r w:rsidR="0049224A">
        <w:rPr>
          <w:b w:val="0"/>
          <w:bCs w:val="0"/>
          <w:sz w:val="22"/>
          <w:szCs w:val="22"/>
        </w:rPr>
        <w:t>”</w:t>
      </w:r>
      <w:r w:rsidR="00427DE5" w:rsidRPr="00427DE5">
        <w:rPr>
          <w:b w:val="0"/>
          <w:bCs w:val="0"/>
          <w:sz w:val="22"/>
          <w:szCs w:val="22"/>
        </w:rPr>
        <w:t xml:space="preserve"> (Exodus 33:19). </w:t>
      </w:r>
      <w:r w:rsidR="007F2E2B" w:rsidRPr="00427DE5">
        <w:rPr>
          <w:b w:val="0"/>
          <w:bCs w:val="0"/>
          <w:sz w:val="22"/>
          <w:szCs w:val="22"/>
        </w:rPr>
        <w:t xml:space="preserve"> </w:t>
      </w:r>
    </w:p>
    <w:p w14:paraId="7EDEA206" w14:textId="77777777" w:rsidR="009758AF" w:rsidRDefault="009758AF" w:rsidP="001C6D65">
      <w:pPr>
        <w:pStyle w:val="Heading1"/>
        <w:spacing w:before="0" w:after="0" w:line="315" w:lineRule="atLeast"/>
        <w:rPr>
          <w:b w:val="0"/>
          <w:bCs w:val="0"/>
          <w:sz w:val="22"/>
          <w:szCs w:val="22"/>
        </w:rPr>
      </w:pPr>
    </w:p>
    <w:p w14:paraId="5B8EBA19" w14:textId="3CA89EE5" w:rsidR="001C6D65" w:rsidRPr="00427DE5" w:rsidRDefault="001F6062" w:rsidP="001C6D65">
      <w:pPr>
        <w:pStyle w:val="Heading1"/>
        <w:spacing w:before="0" w:after="0" w:line="315" w:lineRule="atLeast"/>
        <w:rPr>
          <w:b w:val="0"/>
          <w:bCs w:val="0"/>
          <w:sz w:val="22"/>
          <w:szCs w:val="22"/>
        </w:rPr>
      </w:pPr>
      <w:r>
        <w:rPr>
          <w:b w:val="0"/>
          <w:bCs w:val="0"/>
          <w:sz w:val="22"/>
          <w:szCs w:val="22"/>
        </w:rPr>
        <w:t>There were limits to what Moses, a mere man, could withstand</w:t>
      </w:r>
      <w:r w:rsidR="009758AF">
        <w:rPr>
          <w:b w:val="0"/>
          <w:bCs w:val="0"/>
          <w:sz w:val="22"/>
          <w:szCs w:val="22"/>
        </w:rPr>
        <w:t xml:space="preserve"> being in the presence of God</w:t>
      </w:r>
      <w:r>
        <w:rPr>
          <w:b w:val="0"/>
          <w:bCs w:val="0"/>
          <w:sz w:val="22"/>
          <w:szCs w:val="22"/>
        </w:rPr>
        <w:t>.</w:t>
      </w:r>
      <w:r w:rsidR="009758AF">
        <w:rPr>
          <w:b w:val="0"/>
          <w:bCs w:val="0"/>
          <w:sz w:val="22"/>
          <w:szCs w:val="22"/>
        </w:rPr>
        <w:t xml:space="preserve"> </w:t>
      </w:r>
      <w:r w:rsidR="0049224A">
        <w:rPr>
          <w:b w:val="0"/>
          <w:bCs w:val="0"/>
          <w:sz w:val="22"/>
          <w:szCs w:val="22"/>
        </w:rPr>
        <w:t>Then i</w:t>
      </w:r>
      <w:r w:rsidR="009758AF">
        <w:rPr>
          <w:b w:val="0"/>
          <w:bCs w:val="0"/>
          <w:sz w:val="22"/>
          <w:szCs w:val="22"/>
        </w:rPr>
        <w:t xml:space="preserve">n the Gospels we see Jesus portrayed as the visible earthly presence of the glory of God. </w:t>
      </w:r>
      <w:r w:rsidR="0049224A">
        <w:rPr>
          <w:b w:val="0"/>
          <w:bCs w:val="0"/>
          <w:sz w:val="22"/>
          <w:szCs w:val="22"/>
        </w:rPr>
        <w:t>Each day</w:t>
      </w:r>
      <w:r w:rsidR="002123BA">
        <w:rPr>
          <w:b w:val="0"/>
          <w:bCs w:val="0"/>
          <w:sz w:val="22"/>
          <w:szCs w:val="22"/>
        </w:rPr>
        <w:t xml:space="preserve"> this week</w:t>
      </w:r>
      <w:r w:rsidR="0049224A">
        <w:rPr>
          <w:b w:val="0"/>
          <w:bCs w:val="0"/>
          <w:sz w:val="22"/>
          <w:szCs w:val="22"/>
        </w:rPr>
        <w:t xml:space="preserve">, ask God to help you </w:t>
      </w:r>
      <w:r w:rsidR="003C096C">
        <w:rPr>
          <w:b w:val="0"/>
          <w:bCs w:val="0"/>
          <w:sz w:val="22"/>
          <w:szCs w:val="22"/>
        </w:rPr>
        <w:t>comprehend</w:t>
      </w:r>
      <w:r w:rsidR="0049224A">
        <w:rPr>
          <w:b w:val="0"/>
          <w:bCs w:val="0"/>
          <w:sz w:val="22"/>
          <w:szCs w:val="22"/>
        </w:rPr>
        <w:t xml:space="preserve"> his desire to be in relationship with you</w:t>
      </w:r>
      <w:r w:rsidR="00197B54">
        <w:rPr>
          <w:b w:val="0"/>
          <w:bCs w:val="0"/>
          <w:sz w:val="22"/>
          <w:szCs w:val="22"/>
        </w:rPr>
        <w:t xml:space="preserve"> </w:t>
      </w:r>
      <w:r w:rsidR="0049224A">
        <w:rPr>
          <w:b w:val="0"/>
          <w:bCs w:val="0"/>
          <w:sz w:val="22"/>
          <w:szCs w:val="22"/>
        </w:rPr>
        <w:t xml:space="preserve">that he </w:t>
      </w:r>
      <w:r w:rsidR="002123BA">
        <w:rPr>
          <w:b w:val="0"/>
          <w:bCs w:val="0"/>
          <w:sz w:val="22"/>
          <w:szCs w:val="22"/>
        </w:rPr>
        <w:t xml:space="preserve">would take on flesh, experience all that we can feel, and </w:t>
      </w:r>
      <w:r w:rsidR="0049224A">
        <w:rPr>
          <w:b w:val="0"/>
          <w:bCs w:val="0"/>
          <w:sz w:val="22"/>
          <w:szCs w:val="22"/>
        </w:rPr>
        <w:t xml:space="preserve">now offers to have his Spirit dwell </w:t>
      </w:r>
      <w:r w:rsidR="003C096C">
        <w:rPr>
          <w:b w:val="0"/>
          <w:bCs w:val="0"/>
          <w:sz w:val="22"/>
          <w:szCs w:val="22"/>
        </w:rPr>
        <w:t>in</w:t>
      </w:r>
      <w:r w:rsidR="0049224A">
        <w:rPr>
          <w:b w:val="0"/>
          <w:bCs w:val="0"/>
          <w:sz w:val="22"/>
          <w:szCs w:val="22"/>
        </w:rPr>
        <w:t xml:space="preserve"> you (1 Corinthians 3:16).</w:t>
      </w:r>
    </w:p>
    <w:p w14:paraId="4943E89F" w14:textId="3A797FF5" w:rsidR="001C6D65" w:rsidRDefault="001C6D65" w:rsidP="001C6D65"/>
    <w:p w14:paraId="34267D9C" w14:textId="2C7F57F9" w:rsidR="00E02604" w:rsidRDefault="00E02604" w:rsidP="00E02604">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Read the Word</w:t>
      </w:r>
    </w:p>
    <w:p w14:paraId="622EB018" w14:textId="77777777" w:rsidR="00E02604" w:rsidRPr="001C6D65" w:rsidRDefault="00E02604" w:rsidP="001C6D65"/>
    <w:p w14:paraId="0627B5A7" w14:textId="5E1707E9" w:rsidR="002576E1" w:rsidRDefault="002576E1" w:rsidP="002576E1">
      <w:pPr>
        <w:pStyle w:val="NEWGeneralText"/>
        <w:spacing w:after="0"/>
        <w:ind w:left="0"/>
        <w:rPr>
          <w:rFonts w:ascii="Avenir Book" w:hAnsi="Avenir Book"/>
        </w:rPr>
      </w:pPr>
      <w:r w:rsidRPr="002576E1">
        <w:rPr>
          <w:rFonts w:ascii="Avenir Book" w:hAnsi="Avenir Book"/>
        </w:rPr>
        <w:t xml:space="preserve">To the Roman world Jesus was a first century craftsman and itinerant teacher from an insignificant town in a nowhere province of the Empire. Yet each Gospel writer, from the very start of their work shows us how exceptional Jesus is. The most poetic and dramatic opening comes from John. Echoing the first lines of Genesis, “In the beginning, God created…” John shows us that Jesus is more than remarkable — he is God in the flesh.  </w:t>
      </w:r>
    </w:p>
    <w:p w14:paraId="5DDD3A8F" w14:textId="77777777" w:rsidR="002576E1" w:rsidRPr="002576E1" w:rsidRDefault="002576E1" w:rsidP="002576E1">
      <w:pPr>
        <w:pStyle w:val="NEWGeneralText"/>
        <w:spacing w:after="0"/>
        <w:ind w:left="0"/>
        <w:rPr>
          <w:rFonts w:ascii="Avenir Book" w:hAnsi="Avenir Book"/>
        </w:rPr>
      </w:pPr>
    </w:p>
    <w:p w14:paraId="3C708808" w14:textId="7657D207" w:rsidR="002576E1" w:rsidRDefault="00000000" w:rsidP="002576E1">
      <w:pPr>
        <w:pStyle w:val="NEWScriptureHeading"/>
        <w:spacing w:before="0" w:after="0"/>
        <w:ind w:left="432"/>
        <w:rPr>
          <w:rFonts w:ascii="Avenir Book" w:hAnsi="Avenir Book"/>
          <w:sz w:val="22"/>
          <w:szCs w:val="22"/>
        </w:rPr>
      </w:pPr>
      <w:hyperlink r:id="rId10" w:history="1">
        <w:r w:rsidR="002576E1" w:rsidRPr="003C096C">
          <w:rPr>
            <w:rStyle w:val="Hyperlink"/>
            <w:rFonts w:ascii="Avenir Book" w:hAnsi="Avenir Book"/>
            <w:sz w:val="22"/>
            <w:szCs w:val="22"/>
          </w:rPr>
          <w:t>John 1:1–5, 14</w:t>
        </w:r>
      </w:hyperlink>
    </w:p>
    <w:p w14:paraId="5DB55DA0" w14:textId="77777777" w:rsidR="002576E1" w:rsidRPr="002576E1" w:rsidRDefault="002576E1" w:rsidP="002576E1">
      <w:pPr>
        <w:pStyle w:val="NEWScriptureHeading"/>
        <w:spacing w:before="0" w:after="0"/>
        <w:ind w:left="432"/>
        <w:rPr>
          <w:rFonts w:ascii="Avenir Book" w:hAnsi="Avenir Book"/>
          <w:sz w:val="22"/>
          <w:szCs w:val="22"/>
        </w:rPr>
      </w:pPr>
    </w:p>
    <w:p w14:paraId="441F75DF" w14:textId="11D5AD3A" w:rsidR="002576E1" w:rsidRDefault="002576E1" w:rsidP="002576E1">
      <w:pPr>
        <w:pStyle w:val="NEWScriptureTextlastline"/>
        <w:spacing w:after="0"/>
        <w:ind w:left="864"/>
        <w:rPr>
          <w:rFonts w:ascii="Avenir Book" w:hAnsi="Avenir Book"/>
        </w:rPr>
      </w:pPr>
      <w:r w:rsidRPr="002576E1">
        <w:rPr>
          <w:rFonts w:ascii="Avenir Book" w:hAnsi="Avenir Book"/>
          <w:vertAlign w:val="superscript"/>
        </w:rPr>
        <w:t>1</w:t>
      </w:r>
      <w:r w:rsidRPr="002576E1">
        <w:rPr>
          <w:rFonts w:ascii="Avenir Book" w:hAnsi="Avenir Book"/>
        </w:rPr>
        <w:t xml:space="preserve">In the beginning was the Word, and the Word was with God, and the Word was God. </w:t>
      </w:r>
      <w:r w:rsidRPr="002576E1">
        <w:rPr>
          <w:rFonts w:ascii="Avenir Book" w:hAnsi="Avenir Book"/>
          <w:vertAlign w:val="superscript"/>
        </w:rPr>
        <w:t>2 </w:t>
      </w:r>
      <w:r w:rsidRPr="002576E1">
        <w:rPr>
          <w:rFonts w:ascii="Avenir Book" w:hAnsi="Avenir Book"/>
        </w:rPr>
        <w:t xml:space="preserve">He was with God in the beginning. </w:t>
      </w:r>
      <w:r w:rsidRPr="002576E1">
        <w:rPr>
          <w:rFonts w:ascii="Avenir Book" w:hAnsi="Avenir Book"/>
          <w:vertAlign w:val="superscript"/>
        </w:rPr>
        <w:t>3 </w:t>
      </w:r>
      <w:r w:rsidRPr="002576E1">
        <w:rPr>
          <w:rFonts w:ascii="Avenir Book" w:hAnsi="Avenir Book"/>
        </w:rPr>
        <w:t xml:space="preserve">Through him all things were made; without him nothing was made that has been made. </w:t>
      </w:r>
      <w:r w:rsidRPr="002576E1">
        <w:rPr>
          <w:rFonts w:ascii="Avenir Book" w:hAnsi="Avenir Book"/>
          <w:vertAlign w:val="superscript"/>
        </w:rPr>
        <w:t>4 </w:t>
      </w:r>
      <w:r w:rsidRPr="002576E1">
        <w:rPr>
          <w:rFonts w:ascii="Avenir Book" w:hAnsi="Avenir Book"/>
        </w:rPr>
        <w:t xml:space="preserve">In him was life, and that life was the light of all mankind. </w:t>
      </w:r>
      <w:r w:rsidRPr="002576E1">
        <w:rPr>
          <w:rFonts w:ascii="Avenir Book" w:hAnsi="Avenir Book"/>
          <w:vertAlign w:val="superscript"/>
        </w:rPr>
        <w:t>5 </w:t>
      </w:r>
      <w:r w:rsidRPr="002576E1">
        <w:rPr>
          <w:rFonts w:ascii="Avenir Book" w:hAnsi="Avenir Book"/>
        </w:rPr>
        <w:t>The light shines in the darkness, and the darkness has not overcome it.</w:t>
      </w:r>
    </w:p>
    <w:p w14:paraId="4D634557" w14:textId="77777777" w:rsidR="002576E1" w:rsidRPr="002576E1" w:rsidRDefault="002576E1" w:rsidP="002576E1">
      <w:pPr>
        <w:pStyle w:val="NEWScriptureTextlastline"/>
        <w:spacing w:after="0"/>
        <w:ind w:left="864"/>
        <w:rPr>
          <w:rFonts w:ascii="Avenir Book" w:hAnsi="Avenir Book"/>
        </w:rPr>
      </w:pPr>
    </w:p>
    <w:p w14:paraId="05F9B31F" w14:textId="77777777" w:rsidR="002576E1" w:rsidRPr="002576E1" w:rsidRDefault="002576E1" w:rsidP="002576E1">
      <w:pPr>
        <w:pStyle w:val="NEWScriptureTextlastline"/>
        <w:spacing w:after="0"/>
        <w:ind w:left="864"/>
        <w:rPr>
          <w:rFonts w:ascii="Avenir Book" w:hAnsi="Avenir Book"/>
        </w:rPr>
      </w:pPr>
      <w:r w:rsidRPr="002576E1">
        <w:rPr>
          <w:rFonts w:ascii="Avenir Book" w:hAnsi="Avenir Book"/>
          <w:vertAlign w:val="superscript"/>
        </w:rPr>
        <w:t>14</w:t>
      </w:r>
      <w:r w:rsidRPr="002576E1">
        <w:rPr>
          <w:rFonts w:ascii="Avenir Book" w:hAnsi="Avenir Book"/>
        </w:rPr>
        <w:t> The Word became flesh and made his dwelling among us. We have seen his glory, the glory of the one and only Son, who came from the Father, full of grace and truth.</w:t>
      </w:r>
    </w:p>
    <w:p w14:paraId="42EEE4C2" w14:textId="513F406D" w:rsidR="008010CC" w:rsidRDefault="008010CC" w:rsidP="00487339">
      <w:pPr>
        <w:pStyle w:val="NEWGeneralText"/>
        <w:spacing w:after="0"/>
        <w:ind w:left="0"/>
        <w:rPr>
          <w:rFonts w:ascii="Avenir Book" w:hAnsi="Avenir Book"/>
          <w:iCs/>
        </w:rPr>
      </w:pPr>
    </w:p>
    <w:p w14:paraId="552A3E28" w14:textId="77777777" w:rsidR="00F801BD" w:rsidRDefault="002576E1" w:rsidP="00EE15A7">
      <w:pPr>
        <w:pStyle w:val="NEWGeneralText"/>
        <w:spacing w:after="0"/>
        <w:ind w:left="0"/>
        <w:rPr>
          <w:rFonts w:ascii="Avenir Book" w:hAnsi="Avenir Book"/>
        </w:rPr>
      </w:pPr>
      <w:r w:rsidRPr="00EE15A7">
        <w:rPr>
          <w:rFonts w:ascii="Avenir Book" w:hAnsi="Avenir Book"/>
        </w:rPr>
        <w:t xml:space="preserve">John makes some stunning claims about Jesus. He doesn’t use the names Jesus Christ or the Son of God, but calls him the </w:t>
      </w:r>
      <w:r w:rsidRPr="00EE15A7">
        <w:rPr>
          <w:rFonts w:ascii="Avenir Book" w:hAnsi="Avenir Book"/>
          <w:i/>
        </w:rPr>
        <w:t>Logos</w:t>
      </w:r>
      <w:r w:rsidRPr="00EE15A7">
        <w:rPr>
          <w:rFonts w:ascii="Avenir Book" w:hAnsi="Avenir Book"/>
        </w:rPr>
        <w:t xml:space="preserve">, translated here as the Word. </w:t>
      </w:r>
      <w:r w:rsidR="00EE15A7" w:rsidRPr="00EE15A7">
        <w:rPr>
          <w:rFonts w:ascii="Avenir Book" w:hAnsi="Avenir Book"/>
        </w:rPr>
        <w:t xml:space="preserve">John explains that the Word was “with God” implying both a relationship between the members of the Trinity and a oneness of being. </w:t>
      </w:r>
      <w:r w:rsidRPr="00EE15A7">
        <w:rPr>
          <w:rFonts w:ascii="Avenir Book" w:hAnsi="Avenir Book"/>
        </w:rPr>
        <w:t xml:space="preserve">John makes it clear that the eternal </w:t>
      </w:r>
      <w:r w:rsidRPr="00EE15A7">
        <w:rPr>
          <w:rFonts w:ascii="Avenir Book" w:hAnsi="Avenir Book"/>
          <w:i/>
          <w:iCs/>
        </w:rPr>
        <w:t>Logos</w:t>
      </w:r>
      <w:r w:rsidRPr="00EE15A7">
        <w:rPr>
          <w:rFonts w:ascii="Avenir Book" w:hAnsi="Avenir Book"/>
        </w:rPr>
        <w:t xml:space="preserve"> became human — truly human. Incarnation is the theological term used to express this idea, and it is as central to the Christian faith as Jesus’ divinity. </w:t>
      </w:r>
    </w:p>
    <w:p w14:paraId="10276F54" w14:textId="77777777" w:rsidR="00F801BD" w:rsidRDefault="00F801BD" w:rsidP="00EE15A7">
      <w:pPr>
        <w:pStyle w:val="NEWGeneralText"/>
        <w:spacing w:after="0"/>
        <w:ind w:left="0"/>
        <w:rPr>
          <w:rFonts w:ascii="Avenir Book" w:hAnsi="Avenir Book"/>
        </w:rPr>
      </w:pPr>
    </w:p>
    <w:p w14:paraId="05D70230" w14:textId="53E6AB4D" w:rsidR="002576E1" w:rsidRDefault="002576E1" w:rsidP="00EE15A7">
      <w:pPr>
        <w:pStyle w:val="NEWGeneralText"/>
        <w:spacing w:after="0"/>
        <w:ind w:left="0"/>
        <w:rPr>
          <w:rFonts w:ascii="Avenir Book" w:hAnsi="Avenir Book"/>
        </w:rPr>
      </w:pPr>
      <w:r w:rsidRPr="00EE15A7">
        <w:rPr>
          <w:rFonts w:ascii="Avenir Book" w:hAnsi="Avenir Book"/>
        </w:rPr>
        <w:t xml:space="preserve">Verse 14 says that the Word came in the flesh “and made his dwelling among us.” At the time of Moses, when the Israelites were wandering in the desert, God ordered the construction of a tabernacle in which he could reveal his presence. John is echoing back to those days while proclaiming Jesus is God’s presence in the form of a human being. Glory that can be seen, </w:t>
      </w:r>
      <w:proofErr w:type="gramStart"/>
      <w:r w:rsidRPr="00EE15A7">
        <w:rPr>
          <w:rFonts w:ascii="Avenir Book" w:hAnsi="Avenir Book"/>
        </w:rPr>
        <w:t>heard</w:t>
      </w:r>
      <w:proofErr w:type="gramEnd"/>
      <w:r w:rsidRPr="00EE15A7">
        <w:rPr>
          <w:rFonts w:ascii="Avenir Book" w:hAnsi="Avenir Book"/>
        </w:rPr>
        <w:t xml:space="preserve"> and touched. Amazing.</w:t>
      </w:r>
    </w:p>
    <w:p w14:paraId="3ECC4796" w14:textId="77777777" w:rsidR="00EE15A7" w:rsidRPr="00EE15A7" w:rsidRDefault="00EE15A7" w:rsidP="00EE15A7">
      <w:pPr>
        <w:pStyle w:val="NEWGeneralText"/>
        <w:spacing w:after="0"/>
        <w:ind w:left="0"/>
        <w:rPr>
          <w:rFonts w:ascii="Avenir Book" w:hAnsi="Avenir Book"/>
        </w:rPr>
      </w:pPr>
    </w:p>
    <w:p w14:paraId="1F76D52F" w14:textId="3E381606" w:rsidR="00792CC9" w:rsidRPr="00792CC9" w:rsidRDefault="00EE15A7" w:rsidP="00792CC9">
      <w:pPr>
        <w:pStyle w:val="NEWGeneralText"/>
        <w:spacing w:after="0"/>
        <w:ind w:left="0"/>
        <w:rPr>
          <w:rFonts w:ascii="Avenir Book" w:hAnsi="Avenir Book"/>
        </w:rPr>
      </w:pPr>
      <w:r w:rsidRPr="00EE15A7">
        <w:rPr>
          <w:rFonts w:ascii="Avenir Book" w:hAnsi="Avenir Book"/>
        </w:rPr>
        <w:t xml:space="preserve">Jesus is the glory of God revealed to us in a person who smiled, </w:t>
      </w:r>
      <w:proofErr w:type="gramStart"/>
      <w:r w:rsidRPr="00EE15A7">
        <w:rPr>
          <w:rFonts w:ascii="Avenir Book" w:hAnsi="Avenir Book"/>
        </w:rPr>
        <w:t>laughed</w:t>
      </w:r>
      <w:proofErr w:type="gramEnd"/>
      <w:r w:rsidRPr="00EE15A7">
        <w:rPr>
          <w:rFonts w:ascii="Avenir Book" w:hAnsi="Avenir Book"/>
        </w:rPr>
        <w:t xml:space="preserve"> and welcomed little children to come and talk to him. He mourned death and cried over rejection. He got angry at sin and injustice. God and man.</w:t>
      </w:r>
      <w:r w:rsidR="00792CC9">
        <w:rPr>
          <w:rFonts w:ascii="Avenir Book" w:hAnsi="Avenir Book"/>
        </w:rPr>
        <w:t xml:space="preserve"> </w:t>
      </w:r>
    </w:p>
    <w:p w14:paraId="02976480" w14:textId="77777777" w:rsidR="002576E1" w:rsidRPr="00487339" w:rsidRDefault="002576E1" w:rsidP="00487339">
      <w:pPr>
        <w:pStyle w:val="NEWGeneralText"/>
        <w:spacing w:after="0"/>
        <w:ind w:left="0"/>
        <w:rPr>
          <w:rFonts w:ascii="Avenir Book" w:hAnsi="Avenir Book"/>
          <w:iCs/>
        </w:rPr>
      </w:pPr>
    </w:p>
    <w:p w14:paraId="2EBA51DF" w14:textId="17FAD3D9" w:rsidR="00302E91" w:rsidRDefault="00302E91" w:rsidP="00302E91">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Ask Yourself</w:t>
      </w:r>
    </w:p>
    <w:p w14:paraId="0C9DD9D8" w14:textId="4549F1EC" w:rsidR="00302E91" w:rsidRDefault="00302E91" w:rsidP="00302E91">
      <w:pPr>
        <w:autoSpaceDE w:val="0"/>
        <w:autoSpaceDN w:val="0"/>
        <w:adjustRightInd w:val="0"/>
        <w:rPr>
          <w:rFonts w:ascii="Avenir Heavy" w:hAnsi="Avenir Heavy" w:cs="Avenir Heavy"/>
          <w:color w:val="000000"/>
          <w:sz w:val="22"/>
          <w:szCs w:val="22"/>
        </w:rPr>
      </w:pPr>
    </w:p>
    <w:p w14:paraId="08A64148" w14:textId="06F625C8" w:rsidR="004F755F" w:rsidRPr="004F755F" w:rsidRDefault="00792CC9" w:rsidP="00792CC9">
      <w:pPr>
        <w:pStyle w:val="NEWGeneralText"/>
        <w:ind w:left="0"/>
        <w:rPr>
          <w:rFonts w:ascii="Avenir Book" w:hAnsi="Avenir Book"/>
        </w:rPr>
      </w:pPr>
      <w:r>
        <w:rPr>
          <w:rFonts w:ascii="Avenir Book" w:hAnsi="Avenir Book"/>
        </w:rPr>
        <w:t>How hard is it to believe God could maintain his God-ness while also being fully human</w:t>
      </w:r>
      <w:r w:rsidR="008010CC">
        <w:rPr>
          <w:rFonts w:ascii="Avenir Book" w:hAnsi="Avenir Book"/>
        </w:rPr>
        <w:t xml:space="preserve">? </w:t>
      </w:r>
      <w:r w:rsidRPr="00792CC9">
        <w:rPr>
          <w:rFonts w:ascii="Avenir Book" w:hAnsi="Avenir Book"/>
        </w:rPr>
        <w:t xml:space="preserve">While the claims of John are mind blowing, there can be no doubt that he is introducing Jesus Christ as God incarnate. He is more than a prophet like Mohammad or a great teacher like Confucius or Buddha. Jesus was all the glory, goodness, </w:t>
      </w:r>
      <w:proofErr w:type="gramStart"/>
      <w:r w:rsidRPr="00792CC9">
        <w:rPr>
          <w:rFonts w:ascii="Avenir Book" w:hAnsi="Avenir Book"/>
        </w:rPr>
        <w:t>mercy</w:t>
      </w:r>
      <w:proofErr w:type="gramEnd"/>
      <w:r w:rsidRPr="00792CC9">
        <w:rPr>
          <w:rFonts w:ascii="Avenir Book" w:hAnsi="Avenir Book"/>
        </w:rPr>
        <w:t xml:space="preserve"> and truth of God in the flesh.</w:t>
      </w:r>
    </w:p>
    <w:p w14:paraId="270B6CCD" w14:textId="076D36FB" w:rsidR="00E02B55" w:rsidRDefault="00D01191">
      <w:pPr>
        <w:pStyle w:val="ListParagraph"/>
        <w:numPr>
          <w:ilvl w:val="0"/>
          <w:numId w:val="2"/>
        </w:numPr>
        <w:spacing w:after="0" w:line="276" w:lineRule="auto"/>
      </w:pPr>
      <w:r>
        <w:t>What all did John claim about Jesus in today’s passage</w:t>
      </w:r>
      <w:r w:rsidR="00D32C88">
        <w:t>?</w:t>
      </w:r>
      <w:r>
        <w:t xml:space="preserve"> </w:t>
      </w:r>
      <w:r w:rsidRPr="00D01191">
        <w:rPr>
          <w:i/>
          <w:iCs/>
        </w:rPr>
        <w:t>Take time to make a list.</w:t>
      </w:r>
      <w:r w:rsidR="00A32E7E">
        <w:t xml:space="preserve"> </w:t>
      </w:r>
      <w:r w:rsidR="00BF354E">
        <w:t>How would I explain these to someone else?</w:t>
      </w:r>
    </w:p>
    <w:p w14:paraId="38CBCD7F" w14:textId="2ADF755E" w:rsidR="00DA434D" w:rsidRPr="008B754C" w:rsidRDefault="008B754C">
      <w:pPr>
        <w:pStyle w:val="ListParagraph"/>
        <w:numPr>
          <w:ilvl w:val="0"/>
          <w:numId w:val="2"/>
        </w:numPr>
        <w:spacing w:after="0" w:line="276" w:lineRule="auto"/>
        <w:rPr>
          <w:i/>
          <w:iCs/>
        </w:rPr>
      </w:pPr>
      <w:r>
        <w:t xml:space="preserve">What </w:t>
      </w:r>
      <w:r w:rsidR="00197B54">
        <w:t>is comforting to me to think about Jesus as God in flesh</w:t>
      </w:r>
      <w:r w:rsidR="00C62DBF">
        <w:t>?</w:t>
      </w:r>
    </w:p>
    <w:p w14:paraId="65F9A80A" w14:textId="4C93CE0C" w:rsidR="00A13510" w:rsidRDefault="00127CE5">
      <w:pPr>
        <w:pStyle w:val="ListParagraph"/>
        <w:numPr>
          <w:ilvl w:val="0"/>
          <w:numId w:val="2"/>
        </w:numPr>
        <w:spacing w:after="0" w:line="276" w:lineRule="auto"/>
      </w:pPr>
      <w:r>
        <w:t xml:space="preserve">What </w:t>
      </w:r>
      <w:r w:rsidR="00F342AF">
        <w:t>difference does it make in my life to accept</w:t>
      </w:r>
      <w:r w:rsidR="00197B54">
        <w:t xml:space="preserve"> Jesus is God compared to</w:t>
      </w:r>
      <w:r w:rsidR="00F342AF">
        <w:t xml:space="preserve"> recognizing other religious leaders such as Mohammad, Confucius and Buddha</w:t>
      </w:r>
      <w:r w:rsidR="002731A0">
        <w:t xml:space="preserve"> or legendary characters like King Arthur and Paul Bunyan</w:t>
      </w:r>
      <w:r>
        <w:t>?</w:t>
      </w:r>
    </w:p>
    <w:p w14:paraId="5D54888F" w14:textId="77777777" w:rsidR="002731A0" w:rsidRDefault="002731A0" w:rsidP="002731A0">
      <w:pPr>
        <w:spacing w:line="276" w:lineRule="auto"/>
        <w:ind w:left="360"/>
      </w:pPr>
    </w:p>
    <w:p w14:paraId="5ED14F43" w14:textId="77777777" w:rsidR="00521160" w:rsidRDefault="00521160" w:rsidP="00521160">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Ask God</w:t>
      </w:r>
    </w:p>
    <w:p w14:paraId="1EDAB1A2" w14:textId="77777777" w:rsidR="00521160" w:rsidRDefault="00521160" w:rsidP="00521160">
      <w:pPr>
        <w:pStyle w:val="ListParagraph"/>
        <w:spacing w:after="0" w:line="276" w:lineRule="auto"/>
        <w:ind w:left="0"/>
      </w:pPr>
    </w:p>
    <w:p w14:paraId="46DD43BB" w14:textId="77777777" w:rsidR="00521160" w:rsidRPr="00521160" w:rsidRDefault="00521160" w:rsidP="00521160">
      <w:pPr>
        <w:rPr>
          <w:rFonts w:ascii="Avenir Book" w:hAnsi="Avenir Book"/>
          <w:sz w:val="22"/>
          <w:szCs w:val="22"/>
        </w:rPr>
      </w:pPr>
      <w:r>
        <w:rPr>
          <w:rFonts w:ascii="Avenir Book" w:hAnsi="Avenir Book"/>
          <w:sz w:val="22"/>
          <w:szCs w:val="22"/>
        </w:rPr>
        <w:t>Spend time in conversation with God and prepare your heart to listen. Follow these prompts to discuss today’s passage and focus with him:</w:t>
      </w:r>
    </w:p>
    <w:p w14:paraId="317C3965" w14:textId="77777777" w:rsidR="00521160" w:rsidRPr="00521160" w:rsidRDefault="00521160" w:rsidP="00521160">
      <w:pPr>
        <w:rPr>
          <w:rFonts w:ascii="Avenir Book" w:hAnsi="Avenir Book"/>
          <w:sz w:val="22"/>
          <w:szCs w:val="22"/>
        </w:rPr>
      </w:pPr>
    </w:p>
    <w:p w14:paraId="274335CE" w14:textId="133CB8B4" w:rsidR="00127CE5" w:rsidRDefault="00BF354E">
      <w:pPr>
        <w:pStyle w:val="ListParagraph"/>
        <w:numPr>
          <w:ilvl w:val="0"/>
          <w:numId w:val="9"/>
        </w:numPr>
        <w:spacing w:after="0" w:line="276" w:lineRule="auto"/>
      </w:pPr>
      <w:r>
        <w:t>How can you be God over everything and still have existed as a human on earth?</w:t>
      </w:r>
    </w:p>
    <w:p w14:paraId="470D22F0" w14:textId="2C353084" w:rsidR="00BD0C27" w:rsidRDefault="00BF354E">
      <w:pPr>
        <w:pStyle w:val="ListParagraph"/>
        <w:numPr>
          <w:ilvl w:val="0"/>
          <w:numId w:val="9"/>
        </w:numPr>
        <w:spacing w:after="0" w:line="276" w:lineRule="auto"/>
      </w:pPr>
      <w:r>
        <w:t>Why is it important for me to accept that you came to earth as a man</w:t>
      </w:r>
      <w:r w:rsidR="00BD0C27">
        <w:t>?</w:t>
      </w:r>
      <w:r w:rsidR="00285AF5">
        <w:t xml:space="preserve"> </w:t>
      </w:r>
    </w:p>
    <w:p w14:paraId="23F1F555" w14:textId="665160BB" w:rsidR="00C7638D" w:rsidRPr="009949A6" w:rsidRDefault="00385ED5">
      <w:pPr>
        <w:pStyle w:val="ListParagraph"/>
        <w:numPr>
          <w:ilvl w:val="0"/>
          <w:numId w:val="9"/>
        </w:numPr>
        <w:spacing w:after="0" w:line="276" w:lineRule="auto"/>
        <w:rPr>
          <w:i/>
          <w:iCs/>
        </w:rPr>
      </w:pPr>
      <w:r>
        <w:t>Why was it important to you to come dwell among us?</w:t>
      </w:r>
    </w:p>
    <w:p w14:paraId="118183C3" w14:textId="77777777" w:rsidR="00521160" w:rsidRPr="00521160" w:rsidRDefault="00521160" w:rsidP="00521160">
      <w:pPr>
        <w:pStyle w:val="ListParagraph"/>
        <w:spacing w:after="0" w:line="276" w:lineRule="auto"/>
      </w:pPr>
    </w:p>
    <w:p w14:paraId="771F76B7" w14:textId="45CF6063" w:rsidR="009016C1" w:rsidRDefault="00302E91" w:rsidP="009016C1">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Ask a Friend</w:t>
      </w:r>
    </w:p>
    <w:p w14:paraId="165821AD" w14:textId="3F9C3EB6" w:rsidR="009016C1" w:rsidRDefault="009016C1" w:rsidP="009016C1">
      <w:pPr>
        <w:autoSpaceDE w:val="0"/>
        <w:autoSpaceDN w:val="0"/>
        <w:adjustRightInd w:val="0"/>
        <w:rPr>
          <w:rFonts w:ascii="Avenir Heavy" w:hAnsi="Avenir Heavy" w:cs="Avenir Heavy"/>
          <w:color w:val="000000"/>
          <w:sz w:val="22"/>
          <w:szCs w:val="22"/>
        </w:rPr>
      </w:pPr>
    </w:p>
    <w:p w14:paraId="681E9DF0" w14:textId="52D7FC87" w:rsidR="00D266CD" w:rsidRDefault="005708EA" w:rsidP="00D266CD">
      <w:pPr>
        <w:rPr>
          <w:rFonts w:ascii="Avenir Book" w:hAnsi="Avenir Book"/>
          <w:sz w:val="22"/>
          <w:szCs w:val="22"/>
        </w:rPr>
      </w:pPr>
      <w:r>
        <w:rPr>
          <w:rFonts w:ascii="Avenir Book" w:hAnsi="Avenir Book"/>
          <w:sz w:val="22"/>
          <w:szCs w:val="22"/>
        </w:rPr>
        <w:t xml:space="preserve">Pray for an opportunity to </w:t>
      </w:r>
      <w:r w:rsidR="00D266CD">
        <w:rPr>
          <w:rFonts w:ascii="Avenir Book" w:hAnsi="Avenir Book"/>
          <w:sz w:val="22"/>
          <w:szCs w:val="22"/>
        </w:rPr>
        <w:t>start a meaningful conversation on this topic today:</w:t>
      </w:r>
    </w:p>
    <w:p w14:paraId="5E9DDCAC" w14:textId="77777777" w:rsidR="00D266CD" w:rsidRPr="00D266CD" w:rsidRDefault="00D266CD" w:rsidP="00D266CD">
      <w:pPr>
        <w:rPr>
          <w:rFonts w:ascii="Avenir Book" w:hAnsi="Avenir Book"/>
          <w:sz w:val="22"/>
          <w:szCs w:val="22"/>
        </w:rPr>
      </w:pPr>
    </w:p>
    <w:p w14:paraId="3D6A5EF7" w14:textId="2C324D55" w:rsidR="000478D2" w:rsidRDefault="00385ED5">
      <w:pPr>
        <w:pStyle w:val="NEWGeneralText"/>
        <w:numPr>
          <w:ilvl w:val="0"/>
          <w:numId w:val="3"/>
        </w:numPr>
        <w:spacing w:after="0" w:line="276" w:lineRule="auto"/>
        <w:rPr>
          <w:rFonts w:ascii="Avenir Book" w:hAnsi="Avenir Book"/>
          <w:iCs/>
        </w:rPr>
      </w:pPr>
      <w:r>
        <w:rPr>
          <w:rFonts w:ascii="Avenir Book" w:hAnsi="Avenir Book"/>
          <w:iCs/>
        </w:rPr>
        <w:t>Have you ever wished you could be in two places at once</w:t>
      </w:r>
      <w:r w:rsidR="000478D2">
        <w:rPr>
          <w:rFonts w:ascii="Avenir Book" w:hAnsi="Avenir Book"/>
          <w:iCs/>
        </w:rPr>
        <w:t>?</w:t>
      </w:r>
      <w:r>
        <w:rPr>
          <w:rFonts w:ascii="Avenir Book" w:hAnsi="Avenir Book"/>
          <w:iCs/>
        </w:rPr>
        <w:t xml:space="preserve"> </w:t>
      </w:r>
      <w:r w:rsidR="000478D2">
        <w:rPr>
          <w:rFonts w:ascii="Avenir Book" w:hAnsi="Avenir Book"/>
          <w:iCs/>
        </w:rPr>
        <w:t xml:space="preserve"> </w:t>
      </w:r>
      <w:r>
        <w:rPr>
          <w:rFonts w:ascii="Avenir Book" w:hAnsi="Avenir Book"/>
          <w:iCs/>
        </w:rPr>
        <w:t>What did you need to accomplish that you needed two of you?</w:t>
      </w:r>
    </w:p>
    <w:p w14:paraId="04464A81" w14:textId="4E382949" w:rsidR="00302E91" w:rsidRDefault="0005708F">
      <w:pPr>
        <w:pStyle w:val="NEWGeneralText"/>
        <w:numPr>
          <w:ilvl w:val="0"/>
          <w:numId w:val="3"/>
        </w:numPr>
        <w:spacing w:after="0" w:line="276" w:lineRule="auto"/>
        <w:rPr>
          <w:rFonts w:ascii="Avenir Book" w:hAnsi="Avenir Book"/>
          <w:iCs/>
        </w:rPr>
      </w:pPr>
      <w:r>
        <w:rPr>
          <w:rFonts w:ascii="Avenir Book" w:hAnsi="Avenir Book"/>
          <w:iCs/>
        </w:rPr>
        <w:t>I’ve heard people say that God can be everywhere at the same time. What do you think about that</w:t>
      </w:r>
      <w:r w:rsidR="00471D63">
        <w:rPr>
          <w:rFonts w:ascii="Avenir Book" w:hAnsi="Avenir Book"/>
          <w:iCs/>
        </w:rPr>
        <w:t>?</w:t>
      </w:r>
    </w:p>
    <w:p w14:paraId="41E13E06" w14:textId="336A0E0C" w:rsidR="00FB4343" w:rsidRDefault="00D266CD">
      <w:pPr>
        <w:pStyle w:val="NEWGeneralText"/>
        <w:numPr>
          <w:ilvl w:val="0"/>
          <w:numId w:val="3"/>
        </w:numPr>
        <w:spacing w:after="0" w:line="276" w:lineRule="auto"/>
        <w:rPr>
          <w:rFonts w:ascii="Avenir Book" w:hAnsi="Avenir Book"/>
          <w:iCs/>
        </w:rPr>
      </w:pPr>
      <w:r w:rsidRPr="000A30C6">
        <w:rPr>
          <w:rFonts w:ascii="Avenir Book" w:hAnsi="Avenir Book"/>
          <w:iCs/>
        </w:rPr>
        <w:t xml:space="preserve">I was reading in the Bible that </w:t>
      </w:r>
      <w:r w:rsidR="008C526D">
        <w:rPr>
          <w:rFonts w:ascii="Avenir Book" w:hAnsi="Avenir Book"/>
          <w:iCs/>
        </w:rPr>
        <w:t xml:space="preserve">Jesus was God in the flesh. How do you think he </w:t>
      </w:r>
      <w:proofErr w:type="gramStart"/>
      <w:r w:rsidR="008C526D">
        <w:rPr>
          <w:rFonts w:ascii="Avenir Book" w:hAnsi="Avenir Book"/>
          <w:iCs/>
        </w:rPr>
        <w:t>still kept</w:t>
      </w:r>
      <w:proofErr w:type="gramEnd"/>
      <w:r w:rsidR="008C526D">
        <w:rPr>
          <w:rFonts w:ascii="Avenir Book" w:hAnsi="Avenir Book"/>
          <w:iCs/>
        </w:rPr>
        <w:t xml:space="preserve"> the world spinning while he was also </w:t>
      </w:r>
      <w:r w:rsidR="001F7C33">
        <w:rPr>
          <w:rFonts w:ascii="Avenir Book" w:hAnsi="Avenir Book"/>
          <w:iCs/>
        </w:rPr>
        <w:t>living on it</w:t>
      </w:r>
      <w:r w:rsidR="009B4515">
        <w:rPr>
          <w:rFonts w:ascii="Avenir Book" w:hAnsi="Avenir Book"/>
          <w:iCs/>
        </w:rPr>
        <w:t>?</w:t>
      </w:r>
    </w:p>
    <w:p w14:paraId="11404B9C" w14:textId="06A9C438" w:rsidR="009F53B9" w:rsidRDefault="009F53B9" w:rsidP="00E35C09">
      <w:pPr>
        <w:pStyle w:val="NEWGeneralText"/>
        <w:spacing w:after="0" w:line="276" w:lineRule="auto"/>
        <w:ind w:left="0"/>
        <w:rPr>
          <w:rFonts w:ascii="Avenir Book" w:hAnsi="Avenir Book"/>
          <w:iCs/>
        </w:rPr>
      </w:pPr>
    </w:p>
    <w:p w14:paraId="39D9545D" w14:textId="77777777" w:rsidR="001F7C33" w:rsidRDefault="001F7C33" w:rsidP="00E35C09">
      <w:pPr>
        <w:pStyle w:val="NEWGeneralText"/>
        <w:spacing w:after="0" w:line="276" w:lineRule="auto"/>
        <w:ind w:left="0"/>
        <w:rPr>
          <w:rFonts w:ascii="Avenir Book" w:hAnsi="Avenir Book"/>
          <w:iCs/>
        </w:rPr>
      </w:pPr>
    </w:p>
    <w:p w14:paraId="4B47E795" w14:textId="77777777" w:rsidR="009F0FA5" w:rsidRDefault="009F0FA5" w:rsidP="007402CA">
      <w:pPr>
        <w:pStyle w:val="NEWGeneralText"/>
        <w:spacing w:after="0" w:line="276" w:lineRule="auto"/>
        <w:rPr>
          <w:rFonts w:ascii="Avenir Book" w:hAnsi="Avenir Book"/>
          <w:iCs/>
        </w:rPr>
      </w:pPr>
    </w:p>
    <w:p w14:paraId="4AB009A7" w14:textId="62FA9E73" w:rsidR="00302E91" w:rsidRDefault="00302E91" w:rsidP="00302E91">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44"/>
          <w:szCs w:val="44"/>
        </w:rPr>
        <w:t xml:space="preserve">Day </w:t>
      </w:r>
      <w:r w:rsidR="00074E14">
        <w:rPr>
          <w:rFonts w:ascii="Avenir Heavy" w:hAnsi="Avenir Heavy" w:cs="Avenir Heavy"/>
          <w:b/>
          <w:bCs/>
          <w:color w:val="000000"/>
          <w:sz w:val="44"/>
          <w:szCs w:val="44"/>
        </w:rPr>
        <w:t>2</w:t>
      </w:r>
    </w:p>
    <w:p w14:paraId="5E6F371D" w14:textId="6A34E459" w:rsidR="00302E91" w:rsidRDefault="00302E91" w:rsidP="00302E91">
      <w:pPr>
        <w:autoSpaceDE w:val="0"/>
        <w:autoSpaceDN w:val="0"/>
        <w:adjustRightInd w:val="0"/>
        <w:rPr>
          <w:rFonts w:ascii="Avenir Heavy" w:hAnsi="Avenir Heavy" w:cs="Avenir Heavy"/>
          <w:b/>
          <w:bCs/>
          <w:color w:val="000000"/>
          <w:sz w:val="22"/>
          <w:szCs w:val="22"/>
        </w:rPr>
      </w:pPr>
    </w:p>
    <w:p w14:paraId="2808561E" w14:textId="4B517BA6" w:rsidR="005D2577" w:rsidRPr="00384D5A" w:rsidRDefault="00EA58EE" w:rsidP="005D2577">
      <w:pPr>
        <w:pStyle w:val="NEWGeneralText"/>
        <w:spacing w:after="0"/>
        <w:ind w:left="0"/>
        <w:rPr>
          <w:rFonts w:ascii="Avenir Book" w:hAnsi="Avenir Book"/>
        </w:rPr>
      </w:pPr>
      <w:r w:rsidRPr="00384D5A">
        <w:rPr>
          <w:rFonts w:ascii="Avenir Book" w:hAnsi="Avenir Book"/>
        </w:rPr>
        <w:t xml:space="preserve">Because of social media and online gaming, we can choose lots of screen names and avatars to represent us, and most people are </w:t>
      </w:r>
      <w:proofErr w:type="gramStart"/>
      <w:r w:rsidRPr="00384D5A">
        <w:rPr>
          <w:rFonts w:ascii="Avenir Book" w:hAnsi="Avenir Book"/>
        </w:rPr>
        <w:t>fairly thoughtful</w:t>
      </w:r>
      <w:proofErr w:type="gramEnd"/>
      <w:r w:rsidRPr="00384D5A">
        <w:rPr>
          <w:rFonts w:ascii="Avenir Book" w:hAnsi="Avenir Book"/>
        </w:rPr>
        <w:t xml:space="preserve"> about what they pick. Our birth names are something our parents give us, but we choose these other names to represent us in the online world.</w:t>
      </w:r>
    </w:p>
    <w:p w14:paraId="10016DA5" w14:textId="21D7FA5B" w:rsidR="00EA58EE" w:rsidRPr="00384D5A" w:rsidRDefault="00EA58EE" w:rsidP="005D2577">
      <w:pPr>
        <w:pStyle w:val="NEWGeneralText"/>
        <w:spacing w:after="0"/>
        <w:ind w:left="0"/>
        <w:rPr>
          <w:rFonts w:ascii="Avenir Book" w:hAnsi="Avenir Book"/>
        </w:rPr>
      </w:pPr>
    </w:p>
    <w:p w14:paraId="75AC3D5D" w14:textId="49F5396D" w:rsidR="00EA58EE" w:rsidRPr="00384D5A" w:rsidRDefault="00EA58EE" w:rsidP="005D2577">
      <w:pPr>
        <w:pStyle w:val="NEWGeneralText"/>
        <w:spacing w:after="0"/>
        <w:ind w:left="0"/>
        <w:rPr>
          <w:rFonts w:ascii="Avenir Book" w:hAnsi="Avenir Book"/>
        </w:rPr>
      </w:pPr>
      <w:r w:rsidRPr="00384D5A">
        <w:rPr>
          <w:rFonts w:ascii="Avenir Book" w:hAnsi="Avenir Book"/>
        </w:rPr>
        <w:t>Jesus is known by many names in the New Testament. Yesterday we considered what it meant that John introduces him as “The Word.” Today we will focus on three of Jesus’ names that help us see that he is far more than a wise man or prophet, but God incarnate.</w:t>
      </w:r>
    </w:p>
    <w:p w14:paraId="78FDFE24" w14:textId="77777777" w:rsidR="004A7959" w:rsidRPr="004A7959" w:rsidRDefault="004A7959" w:rsidP="005D2577">
      <w:pPr>
        <w:pStyle w:val="NEWGeneralText"/>
        <w:spacing w:after="0"/>
        <w:ind w:left="0"/>
        <w:rPr>
          <w:rFonts w:ascii="Avenir Book" w:hAnsi="Avenir Book"/>
          <w:iCs/>
        </w:rPr>
      </w:pPr>
    </w:p>
    <w:p w14:paraId="6BA23F81" w14:textId="77777777" w:rsidR="00302E91" w:rsidRDefault="00302E91" w:rsidP="00302E91">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Before You Begin</w:t>
      </w:r>
    </w:p>
    <w:p w14:paraId="3576A249" w14:textId="77777777" w:rsidR="00074E14" w:rsidRDefault="00074E14" w:rsidP="00074E14">
      <w:pPr>
        <w:pStyle w:val="NEWGeneralText"/>
        <w:spacing w:after="0"/>
        <w:ind w:left="0"/>
        <w:rPr>
          <w:rFonts w:ascii="Avenir Book" w:hAnsi="Avenir Book"/>
          <w:iCs/>
        </w:rPr>
      </w:pPr>
    </w:p>
    <w:p w14:paraId="2D9F1331" w14:textId="562CEF47" w:rsidR="00302E91" w:rsidRDefault="00C6410A" w:rsidP="00FB4343">
      <w:pPr>
        <w:pStyle w:val="NEWGeneralText"/>
        <w:spacing w:after="0"/>
        <w:ind w:left="0"/>
        <w:rPr>
          <w:rFonts w:ascii="Avenir Book" w:hAnsi="Avenir Book"/>
          <w:iCs/>
        </w:rPr>
      </w:pPr>
      <w:r>
        <w:rPr>
          <w:rFonts w:ascii="Avenir Book" w:hAnsi="Avenir Book"/>
          <w:iCs/>
        </w:rPr>
        <w:t xml:space="preserve">Review this </w:t>
      </w:r>
      <w:hyperlink r:id="rId11" w:history="1">
        <w:r w:rsidRPr="00B83B9B">
          <w:rPr>
            <w:rStyle w:val="Hyperlink"/>
            <w:rFonts w:ascii="Avenir Book" w:hAnsi="Avenir Book"/>
            <w:iCs/>
          </w:rPr>
          <w:t>list of the Names of God</w:t>
        </w:r>
      </w:hyperlink>
      <w:r w:rsidR="00197B41">
        <w:rPr>
          <w:rFonts w:ascii="Avenir Book" w:hAnsi="Avenir Book"/>
          <w:iCs/>
        </w:rPr>
        <w:t>.</w:t>
      </w:r>
      <w:r>
        <w:rPr>
          <w:rFonts w:ascii="Avenir Book" w:hAnsi="Avenir Book"/>
          <w:iCs/>
        </w:rPr>
        <w:t xml:space="preserve"> What is on your </w:t>
      </w:r>
      <w:r w:rsidR="00B83B9B">
        <w:rPr>
          <w:rFonts w:ascii="Avenir Book" w:hAnsi="Avenir Book"/>
          <w:iCs/>
        </w:rPr>
        <w:t>mind and heart today? Do you need reminded he is all-sufficient, healer, provider</w:t>
      </w:r>
      <w:r w:rsidR="002A3AB6">
        <w:rPr>
          <w:rFonts w:ascii="Avenir Book" w:hAnsi="Avenir Book"/>
          <w:iCs/>
        </w:rPr>
        <w:t>, peace,</w:t>
      </w:r>
      <w:r w:rsidR="00B83B9B">
        <w:rPr>
          <w:rFonts w:ascii="Avenir Book" w:hAnsi="Avenir Book"/>
          <w:iCs/>
        </w:rPr>
        <w:t xml:space="preserve"> or present with you? Call on him by name in relation to your need.</w:t>
      </w:r>
    </w:p>
    <w:p w14:paraId="2282AD0A" w14:textId="77777777" w:rsidR="00074E14" w:rsidRDefault="00074E14" w:rsidP="00074E14">
      <w:pPr>
        <w:pStyle w:val="NEWGeneralText"/>
        <w:spacing w:after="0"/>
        <w:ind w:left="0"/>
        <w:rPr>
          <w:rFonts w:ascii="Avenir Book" w:hAnsi="Avenir Book"/>
          <w:iCs/>
        </w:rPr>
      </w:pPr>
    </w:p>
    <w:p w14:paraId="2F8A0CC8" w14:textId="77777777" w:rsidR="00074E14" w:rsidRDefault="00074E14" w:rsidP="00074E14">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Read the Word</w:t>
      </w:r>
    </w:p>
    <w:p w14:paraId="0CDA26CB" w14:textId="7B9970C8" w:rsidR="00302E91" w:rsidRDefault="00302E91" w:rsidP="003B6B85">
      <w:pPr>
        <w:pStyle w:val="NEWGeneralText"/>
        <w:spacing w:after="0"/>
        <w:ind w:left="0"/>
        <w:rPr>
          <w:rFonts w:ascii="Avenir Book" w:hAnsi="Avenir Book"/>
          <w:iCs/>
        </w:rPr>
      </w:pPr>
    </w:p>
    <w:p w14:paraId="6D8E4D57" w14:textId="440D90E6" w:rsidR="00384D5A" w:rsidRDefault="00384D5A" w:rsidP="00384D5A">
      <w:pPr>
        <w:pStyle w:val="NEWGeneralText"/>
        <w:spacing w:after="0"/>
        <w:ind w:left="0"/>
        <w:rPr>
          <w:rFonts w:ascii="Avenir Book" w:hAnsi="Avenir Book"/>
        </w:rPr>
      </w:pPr>
      <w:r w:rsidRPr="00384D5A">
        <w:rPr>
          <w:rFonts w:ascii="Avenir Book" w:hAnsi="Avenir Book"/>
        </w:rPr>
        <w:t xml:space="preserve">Understanding that Jesus is the </w:t>
      </w:r>
      <w:r w:rsidRPr="000133E0">
        <w:rPr>
          <w:rFonts w:ascii="Avenir Book" w:hAnsi="Avenir Book"/>
          <w:b/>
          <w:bCs/>
          <w:i/>
          <w:iCs/>
        </w:rPr>
        <w:t>Son of God</w:t>
      </w:r>
      <w:r w:rsidRPr="00384D5A">
        <w:rPr>
          <w:rFonts w:ascii="Avenir Book" w:hAnsi="Avenir Book"/>
        </w:rPr>
        <w:t xml:space="preserve"> is critical to understanding his identity. Jesus often implied that he had a deep connection to the Father, who the Jews would have understood to be God. He spoke of being sent by the Father and of doing the Father’s will. But he also spoke of being one with the Father. Consider this interaction between Jesus and his disciples during their last supper. </w:t>
      </w:r>
    </w:p>
    <w:p w14:paraId="78127CDF" w14:textId="77777777" w:rsidR="00384D5A" w:rsidRPr="00384D5A" w:rsidRDefault="00384D5A" w:rsidP="00384D5A">
      <w:pPr>
        <w:pStyle w:val="NEWGeneralText"/>
        <w:spacing w:after="0"/>
        <w:rPr>
          <w:rFonts w:ascii="Avenir Book" w:hAnsi="Avenir Book"/>
        </w:rPr>
      </w:pPr>
    </w:p>
    <w:p w14:paraId="0739F46D" w14:textId="784D61EE" w:rsidR="00384D5A" w:rsidRDefault="00384D5A" w:rsidP="00384D5A">
      <w:pPr>
        <w:pStyle w:val="NEWScriptureHeading"/>
        <w:spacing w:before="0" w:after="0"/>
        <w:rPr>
          <w:rFonts w:ascii="Avenir Book" w:hAnsi="Avenir Book"/>
          <w:sz w:val="22"/>
          <w:szCs w:val="22"/>
        </w:rPr>
      </w:pPr>
      <w:r w:rsidRPr="00384D5A">
        <w:rPr>
          <w:rFonts w:ascii="Avenir Book" w:hAnsi="Avenir Book"/>
          <w:sz w:val="22"/>
          <w:szCs w:val="22"/>
        </w:rPr>
        <w:t>John 14:8–10</w:t>
      </w:r>
    </w:p>
    <w:p w14:paraId="4BB2EF75" w14:textId="77777777" w:rsidR="00384D5A" w:rsidRPr="00384D5A" w:rsidRDefault="00384D5A" w:rsidP="00384D5A">
      <w:pPr>
        <w:pStyle w:val="NEWScriptureHeading"/>
        <w:spacing w:before="0" w:after="0"/>
        <w:rPr>
          <w:rFonts w:ascii="Avenir Book" w:hAnsi="Avenir Book"/>
          <w:sz w:val="22"/>
          <w:szCs w:val="22"/>
        </w:rPr>
      </w:pPr>
    </w:p>
    <w:p w14:paraId="5562A9C7" w14:textId="2A99290E" w:rsidR="00384D5A" w:rsidRDefault="00384D5A" w:rsidP="00384D5A">
      <w:pPr>
        <w:pStyle w:val="NEWScriptureTextlastline"/>
        <w:spacing w:after="0"/>
        <w:rPr>
          <w:rFonts w:ascii="Avenir Book" w:hAnsi="Avenir Book"/>
        </w:rPr>
      </w:pPr>
      <w:r w:rsidRPr="00384D5A">
        <w:rPr>
          <w:rFonts w:ascii="Avenir Book" w:hAnsi="Avenir Book"/>
          <w:vertAlign w:val="superscript"/>
        </w:rPr>
        <w:t xml:space="preserve">8 </w:t>
      </w:r>
      <w:r w:rsidRPr="00384D5A">
        <w:rPr>
          <w:rFonts w:ascii="Avenir Book" w:hAnsi="Avenir Book"/>
        </w:rPr>
        <w:t xml:space="preserve">Philip said, “Lord, show us the Father and that will be enough for us.” </w:t>
      </w:r>
    </w:p>
    <w:p w14:paraId="50C8D7D9" w14:textId="77777777" w:rsidR="00384D5A" w:rsidRPr="00384D5A" w:rsidRDefault="00384D5A" w:rsidP="00384D5A">
      <w:pPr>
        <w:pStyle w:val="NEWScriptureTextlastline"/>
        <w:spacing w:after="0"/>
        <w:rPr>
          <w:rFonts w:ascii="Avenir Book" w:hAnsi="Avenir Book"/>
        </w:rPr>
      </w:pPr>
    </w:p>
    <w:p w14:paraId="45180944" w14:textId="77777777" w:rsidR="00384D5A" w:rsidRPr="00384D5A" w:rsidRDefault="00384D5A" w:rsidP="00384D5A">
      <w:pPr>
        <w:pStyle w:val="NEWScriptureTextlastline"/>
        <w:spacing w:after="0"/>
        <w:rPr>
          <w:rFonts w:ascii="Avenir Book" w:hAnsi="Avenir Book"/>
        </w:rPr>
      </w:pPr>
      <w:r w:rsidRPr="00384D5A">
        <w:rPr>
          <w:rFonts w:ascii="Avenir Book" w:hAnsi="Avenir Book"/>
          <w:vertAlign w:val="superscript"/>
        </w:rPr>
        <w:lastRenderedPageBreak/>
        <w:t>9</w:t>
      </w:r>
      <w:r w:rsidRPr="00384D5A">
        <w:rPr>
          <w:rFonts w:ascii="Avenir Book" w:hAnsi="Avenir Book"/>
        </w:rPr>
        <w:t xml:space="preserve"> Jesus answered: “Don’t you know me, Philip, even after I have been among you such a long time? Anyone who has seen me has seen the Father. How can you say, ‘Show us the Father’? </w:t>
      </w:r>
      <w:r w:rsidRPr="00384D5A">
        <w:rPr>
          <w:rFonts w:ascii="Avenir Book" w:hAnsi="Avenir Book"/>
          <w:b/>
          <w:bCs/>
          <w:vertAlign w:val="superscript"/>
        </w:rPr>
        <w:t>10</w:t>
      </w:r>
      <w:r w:rsidRPr="00384D5A">
        <w:rPr>
          <w:rFonts w:ascii="Avenir Book" w:hAnsi="Avenir Book"/>
          <w:b/>
          <w:bCs/>
        </w:rPr>
        <w:t> </w:t>
      </w:r>
      <w:r w:rsidRPr="00384D5A">
        <w:rPr>
          <w:rFonts w:ascii="Avenir Book" w:hAnsi="Avenir Book"/>
        </w:rPr>
        <w:t>Don’t you believe that I am in the Father, and that the Father is in me? The words I say to you I do not speak on my own authority. Rather, it is the Father, living in me, who is doing his work.</w:t>
      </w:r>
    </w:p>
    <w:p w14:paraId="4945488F" w14:textId="38054AA3" w:rsidR="00211EC5" w:rsidRDefault="00211EC5" w:rsidP="00845393">
      <w:pPr>
        <w:pStyle w:val="NEWGeneralText"/>
        <w:spacing w:after="0"/>
        <w:ind w:left="0"/>
        <w:rPr>
          <w:rFonts w:ascii="Avenir Book" w:hAnsi="Avenir Book"/>
        </w:rPr>
      </w:pPr>
    </w:p>
    <w:p w14:paraId="17746C36" w14:textId="6A541891" w:rsidR="000133E0" w:rsidRDefault="000133E0" w:rsidP="000133E0">
      <w:pPr>
        <w:pStyle w:val="NEWGeneralText"/>
        <w:spacing w:after="0"/>
        <w:ind w:left="0" w:right="900"/>
        <w:rPr>
          <w:rFonts w:ascii="Avenir Book" w:hAnsi="Avenir Book"/>
        </w:rPr>
      </w:pPr>
      <w:r w:rsidRPr="000133E0">
        <w:rPr>
          <w:rFonts w:ascii="Avenir Book" w:hAnsi="Avenir Book"/>
        </w:rPr>
        <w:t xml:space="preserve">The title </w:t>
      </w:r>
      <w:r w:rsidRPr="000133E0">
        <w:rPr>
          <w:rFonts w:ascii="Avenir Book" w:hAnsi="Avenir Book"/>
          <w:b/>
          <w:bCs/>
          <w:i/>
          <w:iCs/>
        </w:rPr>
        <w:t>Son of Man</w:t>
      </w:r>
      <w:r w:rsidRPr="000133E0">
        <w:rPr>
          <w:rFonts w:ascii="Avenir Book" w:hAnsi="Avenir Book"/>
        </w:rPr>
        <w:t xml:space="preserve"> demonstrates an important claim to Jesus’ divinity. </w:t>
      </w:r>
      <w:r>
        <w:rPr>
          <w:rFonts w:ascii="Avenir Book" w:hAnsi="Avenir Book"/>
        </w:rPr>
        <w:t xml:space="preserve">If you watched the </w:t>
      </w:r>
      <w:hyperlink r:id="rId12" w:history="1">
        <w:r w:rsidRPr="002B72A0">
          <w:rPr>
            <w:rStyle w:val="Hyperlink"/>
            <w:rFonts w:ascii="Avenir Book" w:hAnsi="Avenir Book"/>
          </w:rPr>
          <w:t>video</w:t>
        </w:r>
      </w:hyperlink>
      <w:r>
        <w:rPr>
          <w:rFonts w:ascii="Avenir Book" w:hAnsi="Avenir Book"/>
        </w:rPr>
        <w:t xml:space="preserve"> recommended in the Intro this week, you understand </w:t>
      </w:r>
      <w:r w:rsidR="00881552">
        <w:rPr>
          <w:rFonts w:ascii="Avenir Book" w:hAnsi="Avenir Book"/>
        </w:rPr>
        <w:t xml:space="preserve">how </w:t>
      </w:r>
      <w:hyperlink r:id="rId13" w:history="1">
        <w:r w:rsidR="00881552" w:rsidRPr="00881552">
          <w:rPr>
            <w:rStyle w:val="Hyperlink"/>
            <w:rFonts w:ascii="Avenir Book" w:hAnsi="Avenir Book"/>
          </w:rPr>
          <w:t>Daniel 7</w:t>
        </w:r>
      </w:hyperlink>
      <w:r w:rsidR="00881552">
        <w:rPr>
          <w:rFonts w:ascii="Avenir Book" w:hAnsi="Avenir Book"/>
        </w:rPr>
        <w:t xml:space="preserve"> refers to “a son of man” and why the Jews would recognize this name</w:t>
      </w:r>
      <w:r>
        <w:rPr>
          <w:rFonts w:ascii="Avenir Book" w:hAnsi="Avenir Book"/>
        </w:rPr>
        <w:t>. “</w:t>
      </w:r>
      <w:r w:rsidRPr="000133E0">
        <w:rPr>
          <w:rFonts w:ascii="Avenir Book" w:hAnsi="Avenir Book"/>
        </w:rPr>
        <w:t>Son of Man” is seen quite a bit in the first three Gospels.</w:t>
      </w:r>
      <w:r w:rsidR="00CA6D35">
        <w:rPr>
          <w:rFonts w:ascii="Avenir Book" w:hAnsi="Avenir Book"/>
        </w:rPr>
        <w:t xml:space="preserve"> Jesus used it 88 times to refer to himself, the most often of any other </w:t>
      </w:r>
      <w:r w:rsidR="00881552">
        <w:rPr>
          <w:rFonts w:ascii="Avenir Book" w:hAnsi="Avenir Book"/>
        </w:rPr>
        <w:t>name</w:t>
      </w:r>
      <w:r w:rsidR="00CA6D35">
        <w:rPr>
          <w:rFonts w:ascii="Avenir Book" w:hAnsi="Avenir Book"/>
        </w:rPr>
        <w:t>.</w:t>
      </w:r>
      <w:r w:rsidRPr="000133E0">
        <w:rPr>
          <w:rFonts w:ascii="Avenir Book" w:hAnsi="Avenir Book"/>
        </w:rPr>
        <w:t xml:space="preserve"> While on the surface this title might seem to emphasize Jesus’ humanity, it </w:t>
      </w:r>
      <w:proofErr w:type="gramStart"/>
      <w:r w:rsidRPr="000133E0">
        <w:rPr>
          <w:rFonts w:ascii="Avenir Book" w:hAnsi="Avenir Book"/>
        </w:rPr>
        <w:t>actually does</w:t>
      </w:r>
      <w:proofErr w:type="gramEnd"/>
      <w:r w:rsidRPr="000133E0">
        <w:rPr>
          <w:rFonts w:ascii="Avenir Book" w:hAnsi="Avenir Book"/>
        </w:rPr>
        <w:t xml:space="preserve"> the opposite by stressing his divinity. It was Jesus’ claim to divinity that caused the Jewish leaders to call for his execution.</w:t>
      </w:r>
      <w:r>
        <w:rPr>
          <w:rFonts w:ascii="Avenir Book" w:hAnsi="Avenir Book"/>
        </w:rPr>
        <w:t xml:space="preserve"> </w:t>
      </w:r>
      <w:r w:rsidRPr="000133E0">
        <w:rPr>
          <w:rFonts w:ascii="Avenir Book" w:hAnsi="Avenir Book"/>
        </w:rPr>
        <w:t>Consider this exchange from Jesus’ trial:</w:t>
      </w:r>
    </w:p>
    <w:p w14:paraId="0E7D4F0C" w14:textId="77777777" w:rsidR="000133E0" w:rsidRPr="000133E0" w:rsidRDefault="000133E0" w:rsidP="000133E0">
      <w:pPr>
        <w:pStyle w:val="NEWGeneralText"/>
        <w:spacing w:after="0"/>
        <w:ind w:left="0"/>
        <w:rPr>
          <w:rFonts w:ascii="Avenir Book" w:hAnsi="Avenir Book"/>
        </w:rPr>
      </w:pPr>
    </w:p>
    <w:p w14:paraId="68681EEB" w14:textId="25C176B2" w:rsidR="000133E0" w:rsidRDefault="00000000" w:rsidP="000133E0">
      <w:pPr>
        <w:pStyle w:val="NEWScriptureHeading"/>
        <w:spacing w:before="0" w:after="0"/>
        <w:rPr>
          <w:rFonts w:ascii="Avenir Book" w:hAnsi="Avenir Book"/>
          <w:sz w:val="22"/>
          <w:szCs w:val="22"/>
        </w:rPr>
      </w:pPr>
      <w:hyperlink r:id="rId14" w:history="1">
        <w:r w:rsidR="000133E0" w:rsidRPr="003A6FC3">
          <w:rPr>
            <w:rStyle w:val="Hyperlink"/>
            <w:rFonts w:ascii="Avenir Book" w:hAnsi="Avenir Book"/>
            <w:sz w:val="22"/>
            <w:szCs w:val="22"/>
          </w:rPr>
          <w:t>Matthew 26:64–65</w:t>
        </w:r>
      </w:hyperlink>
    </w:p>
    <w:p w14:paraId="3975D26D" w14:textId="77777777" w:rsidR="000133E0" w:rsidRPr="000133E0" w:rsidRDefault="000133E0" w:rsidP="000133E0">
      <w:pPr>
        <w:pStyle w:val="NEWScriptureHeading"/>
        <w:spacing w:before="0" w:after="0"/>
        <w:rPr>
          <w:rFonts w:ascii="Avenir Book" w:hAnsi="Avenir Book"/>
          <w:sz w:val="22"/>
          <w:szCs w:val="22"/>
        </w:rPr>
      </w:pPr>
    </w:p>
    <w:p w14:paraId="7D770C43" w14:textId="1530EAE7" w:rsidR="000133E0" w:rsidRDefault="000133E0" w:rsidP="000133E0">
      <w:pPr>
        <w:pStyle w:val="NEWScriptureTextlastline"/>
        <w:spacing w:after="0"/>
        <w:rPr>
          <w:rFonts w:ascii="Avenir Book" w:hAnsi="Avenir Book"/>
        </w:rPr>
      </w:pPr>
      <w:r w:rsidRPr="000133E0">
        <w:rPr>
          <w:rFonts w:ascii="Avenir Book" w:hAnsi="Avenir Book"/>
          <w:b/>
          <w:bCs/>
          <w:vertAlign w:val="superscript"/>
        </w:rPr>
        <w:t>63</w:t>
      </w:r>
      <w:r w:rsidRPr="000133E0">
        <w:rPr>
          <w:rFonts w:ascii="Avenir Book" w:hAnsi="Avenir Book"/>
          <w:b/>
          <w:bCs/>
        </w:rPr>
        <w:t> </w:t>
      </w:r>
      <w:r w:rsidRPr="000133E0">
        <w:rPr>
          <w:rFonts w:ascii="Avenir Book" w:hAnsi="Avenir Book"/>
        </w:rPr>
        <w:t>But Jesus remained silent.</w:t>
      </w:r>
    </w:p>
    <w:p w14:paraId="10B05DBD" w14:textId="77777777" w:rsidR="000133E0" w:rsidRPr="000133E0" w:rsidRDefault="000133E0" w:rsidP="000133E0">
      <w:pPr>
        <w:pStyle w:val="NEWScriptureTextlastline"/>
        <w:spacing w:after="0"/>
        <w:rPr>
          <w:rFonts w:ascii="Avenir Book" w:hAnsi="Avenir Book"/>
        </w:rPr>
      </w:pPr>
    </w:p>
    <w:p w14:paraId="5B1E5FF2" w14:textId="5908C984" w:rsidR="000133E0" w:rsidRDefault="000133E0" w:rsidP="000133E0">
      <w:pPr>
        <w:pStyle w:val="NEWScriptureTextlastline"/>
        <w:spacing w:after="0"/>
        <w:rPr>
          <w:rFonts w:ascii="Avenir Book" w:hAnsi="Avenir Book"/>
        </w:rPr>
      </w:pPr>
      <w:r w:rsidRPr="000133E0">
        <w:rPr>
          <w:rFonts w:ascii="Avenir Book" w:hAnsi="Avenir Book"/>
        </w:rPr>
        <w:t>The high priest said to him, “I charge you under oath by the living God: Tell us if you are the Messiah, the Son of God.”</w:t>
      </w:r>
    </w:p>
    <w:p w14:paraId="4127AD16" w14:textId="77777777" w:rsidR="000133E0" w:rsidRPr="000133E0" w:rsidRDefault="000133E0" w:rsidP="000133E0">
      <w:pPr>
        <w:pStyle w:val="NEWScriptureTextlastline"/>
        <w:spacing w:after="0"/>
        <w:rPr>
          <w:rFonts w:ascii="Avenir Book" w:hAnsi="Avenir Book"/>
        </w:rPr>
      </w:pPr>
    </w:p>
    <w:p w14:paraId="3753BFA0" w14:textId="2A28008E" w:rsidR="000133E0" w:rsidRDefault="000133E0" w:rsidP="000133E0">
      <w:pPr>
        <w:pStyle w:val="NEWScriptureTextlastline"/>
        <w:spacing w:after="0"/>
        <w:rPr>
          <w:rFonts w:ascii="Avenir Book" w:hAnsi="Avenir Book"/>
        </w:rPr>
      </w:pPr>
      <w:r w:rsidRPr="000133E0">
        <w:rPr>
          <w:rFonts w:ascii="Avenir Book" w:hAnsi="Avenir Book"/>
          <w:b/>
          <w:bCs/>
          <w:vertAlign w:val="superscript"/>
        </w:rPr>
        <w:t>64</w:t>
      </w:r>
      <w:r w:rsidRPr="000133E0">
        <w:rPr>
          <w:rFonts w:ascii="Avenir Book" w:hAnsi="Avenir Book"/>
          <w:b/>
          <w:bCs/>
        </w:rPr>
        <w:t> </w:t>
      </w:r>
      <w:r w:rsidRPr="000133E0">
        <w:rPr>
          <w:rFonts w:ascii="Avenir Book" w:hAnsi="Avenir Book"/>
        </w:rPr>
        <w:t>“You have said so,” Jesus replied. “But I say to all of you: From now on you will see the Son of Man sitting at the right hand of the Mighty One and coming on the clouds of heaven.”</w:t>
      </w:r>
    </w:p>
    <w:p w14:paraId="5BAA2013" w14:textId="77777777" w:rsidR="000133E0" w:rsidRPr="000133E0" w:rsidRDefault="000133E0" w:rsidP="000133E0">
      <w:pPr>
        <w:pStyle w:val="NEWScriptureTextlastline"/>
        <w:spacing w:after="0"/>
        <w:rPr>
          <w:rFonts w:ascii="Avenir Book" w:hAnsi="Avenir Book"/>
        </w:rPr>
      </w:pPr>
    </w:p>
    <w:p w14:paraId="22EB2881" w14:textId="77777777" w:rsidR="000133E0" w:rsidRPr="000133E0" w:rsidRDefault="000133E0" w:rsidP="000133E0">
      <w:pPr>
        <w:pStyle w:val="NEWScriptureTextlastline"/>
        <w:spacing w:after="0"/>
        <w:rPr>
          <w:rFonts w:ascii="Avenir Book" w:hAnsi="Avenir Book"/>
        </w:rPr>
      </w:pPr>
      <w:r w:rsidRPr="000133E0">
        <w:rPr>
          <w:rFonts w:ascii="Avenir Book" w:hAnsi="Avenir Book"/>
          <w:b/>
          <w:bCs/>
          <w:vertAlign w:val="superscript"/>
        </w:rPr>
        <w:t>65</w:t>
      </w:r>
      <w:r w:rsidRPr="000133E0">
        <w:rPr>
          <w:rFonts w:ascii="Avenir Book" w:hAnsi="Avenir Book"/>
          <w:b/>
          <w:bCs/>
        </w:rPr>
        <w:t> </w:t>
      </w:r>
      <w:r w:rsidRPr="000133E0">
        <w:rPr>
          <w:rFonts w:ascii="Avenir Book" w:hAnsi="Avenir Book"/>
        </w:rPr>
        <w:t xml:space="preserve">Then the high priest tore his clothes and said, “He has spoken blasphemy! Why do we need any more witnesses? Look, now you have heard the blasphemy. </w:t>
      </w:r>
      <w:r w:rsidRPr="000133E0">
        <w:rPr>
          <w:rFonts w:ascii="Avenir Book" w:hAnsi="Avenir Book"/>
          <w:b/>
          <w:bCs/>
          <w:vertAlign w:val="superscript"/>
        </w:rPr>
        <w:t>66</w:t>
      </w:r>
      <w:r w:rsidRPr="000133E0">
        <w:rPr>
          <w:rFonts w:ascii="Avenir Book" w:hAnsi="Avenir Book"/>
          <w:b/>
          <w:bCs/>
        </w:rPr>
        <w:t> </w:t>
      </w:r>
      <w:r w:rsidRPr="000133E0">
        <w:rPr>
          <w:rFonts w:ascii="Avenir Book" w:hAnsi="Avenir Book"/>
        </w:rPr>
        <w:t>What do you think?”</w:t>
      </w:r>
    </w:p>
    <w:p w14:paraId="327DAC5D" w14:textId="77777777" w:rsidR="000133E0" w:rsidRPr="000133E0" w:rsidRDefault="000133E0" w:rsidP="000133E0">
      <w:pPr>
        <w:pStyle w:val="NEWScriptureTextlastline"/>
        <w:spacing w:after="0"/>
        <w:rPr>
          <w:rFonts w:ascii="Avenir Book" w:hAnsi="Avenir Book"/>
        </w:rPr>
      </w:pPr>
      <w:r w:rsidRPr="000133E0">
        <w:rPr>
          <w:rFonts w:ascii="Avenir Book" w:hAnsi="Avenir Book"/>
        </w:rPr>
        <w:t>“He is worthy of death,” they answered.</w:t>
      </w:r>
    </w:p>
    <w:p w14:paraId="3E0D1892" w14:textId="77777777" w:rsidR="000133E0" w:rsidRPr="00845393" w:rsidRDefault="000133E0" w:rsidP="00845393">
      <w:pPr>
        <w:pStyle w:val="NEWGeneralText"/>
        <w:spacing w:after="0"/>
        <w:ind w:left="0"/>
        <w:rPr>
          <w:rFonts w:ascii="Avenir Book" w:hAnsi="Avenir Book"/>
        </w:rPr>
      </w:pPr>
    </w:p>
    <w:p w14:paraId="49C3B606" w14:textId="3E451C05" w:rsidR="005559A6" w:rsidRDefault="00DE297B" w:rsidP="008F7D67">
      <w:pPr>
        <w:pStyle w:val="NEWScriptureTextlastline"/>
        <w:spacing w:after="0"/>
        <w:ind w:left="0"/>
        <w:rPr>
          <w:rFonts w:ascii="Avenir Book" w:hAnsi="Avenir Book"/>
          <w:i w:val="0"/>
          <w:iCs w:val="0"/>
        </w:rPr>
      </w:pPr>
      <w:r>
        <w:rPr>
          <w:rFonts w:ascii="Avenir Book" w:hAnsi="Avenir Book"/>
          <w:i w:val="0"/>
          <w:iCs w:val="0"/>
        </w:rPr>
        <w:t xml:space="preserve">In our last passage today, we see Jesus call himself the name devout Jews would not utter or even </w:t>
      </w:r>
      <w:proofErr w:type="gramStart"/>
      <w:r>
        <w:rPr>
          <w:rFonts w:ascii="Avenir Book" w:hAnsi="Avenir Book"/>
          <w:i w:val="0"/>
          <w:iCs w:val="0"/>
        </w:rPr>
        <w:t>write:</w:t>
      </w:r>
      <w:proofErr w:type="gramEnd"/>
      <w:r>
        <w:rPr>
          <w:rFonts w:ascii="Avenir Book" w:hAnsi="Avenir Book"/>
          <w:i w:val="0"/>
          <w:iCs w:val="0"/>
        </w:rPr>
        <w:t xml:space="preserve">  </w:t>
      </w:r>
      <w:r w:rsidRPr="00DE297B">
        <w:rPr>
          <w:rFonts w:ascii="Avenir Book" w:hAnsi="Avenir Book"/>
          <w:b/>
          <w:bCs/>
        </w:rPr>
        <w:t>I AM</w:t>
      </w:r>
      <w:r>
        <w:rPr>
          <w:rFonts w:ascii="Avenir Book" w:hAnsi="Avenir Book"/>
          <w:i w:val="0"/>
          <w:iCs w:val="0"/>
        </w:rPr>
        <w:t xml:space="preserve">. </w:t>
      </w:r>
      <w:r w:rsidR="0012437C" w:rsidRPr="0012437C">
        <w:rPr>
          <w:rFonts w:ascii="Avenir Book" w:hAnsi="Avenir Book"/>
          <w:i w:val="0"/>
          <w:iCs w:val="0"/>
        </w:rPr>
        <w:t xml:space="preserve">John 8 is the climax of a vigorous argument with a group of religious leaders. As the conflict escalates, Jesus sates, “I told you that you would die in your sins; if you do not believe that </w:t>
      </w:r>
      <w:proofErr w:type="gramStart"/>
      <w:r w:rsidR="0012437C" w:rsidRPr="0012437C">
        <w:rPr>
          <w:rFonts w:ascii="Avenir Book" w:hAnsi="Avenir Book"/>
          <w:i w:val="0"/>
          <w:iCs w:val="0"/>
        </w:rPr>
        <w:t>I</w:t>
      </w:r>
      <w:proofErr w:type="gramEnd"/>
      <w:r w:rsidR="0012437C" w:rsidRPr="0012437C">
        <w:rPr>
          <w:rFonts w:ascii="Avenir Book" w:hAnsi="Avenir Book"/>
          <w:i w:val="0"/>
          <w:iCs w:val="0"/>
        </w:rPr>
        <w:t xml:space="preserve"> am he, you will indeed die in your sins” (John 8:24) The Pharisees ask “who are you?” but Jesus doesn’t answer directly.</w:t>
      </w:r>
    </w:p>
    <w:p w14:paraId="7C50BB03" w14:textId="77777777" w:rsidR="00DE297B" w:rsidRDefault="00DE297B" w:rsidP="008F7D67">
      <w:pPr>
        <w:pStyle w:val="NEWScriptureTextlastline"/>
        <w:spacing w:after="0"/>
        <w:ind w:left="0"/>
        <w:rPr>
          <w:rFonts w:ascii="Avenir Book" w:hAnsi="Avenir Book"/>
          <w:i w:val="0"/>
          <w:iCs w:val="0"/>
        </w:rPr>
      </w:pPr>
    </w:p>
    <w:p w14:paraId="468A8A3D" w14:textId="6678C84B" w:rsidR="0012437C" w:rsidRDefault="00000000" w:rsidP="0012437C">
      <w:pPr>
        <w:pStyle w:val="NEWScriptureHeading"/>
        <w:spacing w:before="0" w:after="0"/>
        <w:rPr>
          <w:rFonts w:ascii="Avenir Book" w:hAnsi="Avenir Book"/>
          <w:sz w:val="22"/>
          <w:szCs w:val="22"/>
        </w:rPr>
      </w:pPr>
      <w:hyperlink r:id="rId15" w:history="1">
        <w:r w:rsidR="0012437C" w:rsidRPr="003A6FC3">
          <w:rPr>
            <w:rStyle w:val="Hyperlink"/>
            <w:rFonts w:ascii="Avenir Book" w:hAnsi="Avenir Book"/>
            <w:sz w:val="22"/>
            <w:szCs w:val="22"/>
          </w:rPr>
          <w:t>John 8:54–58</w:t>
        </w:r>
      </w:hyperlink>
    </w:p>
    <w:p w14:paraId="3282ABEF" w14:textId="77777777" w:rsidR="00CB7E4F" w:rsidRPr="0012437C" w:rsidRDefault="00CB7E4F" w:rsidP="0012437C">
      <w:pPr>
        <w:pStyle w:val="NEWScriptureHeading"/>
        <w:spacing w:before="0" w:after="0"/>
        <w:rPr>
          <w:rFonts w:ascii="Avenir Book" w:hAnsi="Avenir Book"/>
          <w:sz w:val="22"/>
          <w:szCs w:val="22"/>
        </w:rPr>
      </w:pPr>
    </w:p>
    <w:p w14:paraId="4BE62EFC" w14:textId="498DFC45" w:rsidR="0012437C" w:rsidRDefault="0012437C" w:rsidP="0012437C">
      <w:pPr>
        <w:pStyle w:val="NEWScriptureTextlastline"/>
        <w:spacing w:after="0"/>
        <w:rPr>
          <w:rFonts w:ascii="Avenir Book" w:hAnsi="Avenir Book"/>
        </w:rPr>
      </w:pPr>
      <w:r w:rsidRPr="0012437C">
        <w:rPr>
          <w:rFonts w:ascii="Avenir Book" w:hAnsi="Avenir Book"/>
          <w:b/>
          <w:bCs/>
          <w:vertAlign w:val="superscript"/>
        </w:rPr>
        <w:t>54</w:t>
      </w:r>
      <w:r w:rsidRPr="0012437C">
        <w:rPr>
          <w:rFonts w:ascii="Avenir Book" w:hAnsi="Avenir Book"/>
          <w:b/>
          <w:bCs/>
        </w:rPr>
        <w:t> </w:t>
      </w:r>
      <w:r w:rsidRPr="0012437C">
        <w:rPr>
          <w:rFonts w:ascii="Avenir Book" w:hAnsi="Avenir Book"/>
        </w:rPr>
        <w:t xml:space="preserve">Jesus replied, “If I glorify myself, my glory means nothing. My Father, whom you claim as your God, is the one who glorifies me. </w:t>
      </w:r>
      <w:r w:rsidRPr="0012437C">
        <w:rPr>
          <w:rFonts w:ascii="Avenir Book" w:hAnsi="Avenir Book"/>
          <w:b/>
          <w:bCs/>
          <w:vertAlign w:val="superscript"/>
        </w:rPr>
        <w:t>55</w:t>
      </w:r>
      <w:r w:rsidRPr="0012437C">
        <w:rPr>
          <w:rFonts w:ascii="Avenir Book" w:hAnsi="Avenir Book"/>
          <w:b/>
          <w:bCs/>
        </w:rPr>
        <w:t> </w:t>
      </w:r>
      <w:r w:rsidRPr="0012437C">
        <w:rPr>
          <w:rFonts w:ascii="Avenir Book" w:hAnsi="Avenir Book"/>
        </w:rPr>
        <w:t xml:space="preserve">Though you do not know him, I know him. If I said I did not, I would be a liar like you, but I do know him and obey his word. </w:t>
      </w:r>
      <w:r w:rsidRPr="0012437C">
        <w:rPr>
          <w:rFonts w:ascii="Avenir Book" w:hAnsi="Avenir Book"/>
          <w:b/>
          <w:bCs/>
          <w:vertAlign w:val="superscript"/>
        </w:rPr>
        <w:t>56</w:t>
      </w:r>
      <w:r w:rsidRPr="0012437C">
        <w:rPr>
          <w:rFonts w:ascii="Avenir Book" w:hAnsi="Avenir Book"/>
          <w:b/>
          <w:bCs/>
        </w:rPr>
        <w:t> </w:t>
      </w:r>
      <w:r w:rsidRPr="0012437C">
        <w:rPr>
          <w:rFonts w:ascii="Avenir Book" w:hAnsi="Avenir Book"/>
        </w:rPr>
        <w:t>Your father Abraham rejoiced at the thought of seeing my day; he saw it and was glad.”</w:t>
      </w:r>
    </w:p>
    <w:p w14:paraId="6713B170" w14:textId="77777777" w:rsidR="0012437C" w:rsidRPr="0012437C" w:rsidRDefault="0012437C" w:rsidP="0012437C">
      <w:pPr>
        <w:pStyle w:val="NEWScriptureTextlastline"/>
        <w:spacing w:after="0"/>
        <w:rPr>
          <w:rFonts w:ascii="Avenir Book" w:hAnsi="Avenir Book"/>
        </w:rPr>
      </w:pPr>
    </w:p>
    <w:p w14:paraId="58A557CE" w14:textId="798B15BD" w:rsidR="0012437C" w:rsidRDefault="0012437C" w:rsidP="0012437C">
      <w:pPr>
        <w:pStyle w:val="NEWScriptureTextlastline"/>
        <w:spacing w:after="0"/>
        <w:rPr>
          <w:rFonts w:ascii="Avenir Book" w:hAnsi="Avenir Book"/>
        </w:rPr>
      </w:pPr>
      <w:r w:rsidRPr="0012437C">
        <w:rPr>
          <w:rFonts w:ascii="Avenir Book" w:hAnsi="Avenir Book"/>
          <w:b/>
          <w:bCs/>
          <w:vertAlign w:val="superscript"/>
        </w:rPr>
        <w:t>57</w:t>
      </w:r>
      <w:r w:rsidRPr="0012437C">
        <w:rPr>
          <w:rFonts w:ascii="Avenir Book" w:hAnsi="Avenir Book"/>
          <w:b/>
          <w:bCs/>
        </w:rPr>
        <w:t> </w:t>
      </w:r>
      <w:r w:rsidRPr="0012437C">
        <w:rPr>
          <w:rFonts w:ascii="Avenir Book" w:hAnsi="Avenir Book"/>
        </w:rPr>
        <w:t>“You are not yet fifty years old,” they said to him, “and you have seen Abraham!”</w:t>
      </w:r>
    </w:p>
    <w:p w14:paraId="67CDDDC2" w14:textId="77777777" w:rsidR="0012437C" w:rsidRPr="0012437C" w:rsidRDefault="0012437C" w:rsidP="0012437C">
      <w:pPr>
        <w:pStyle w:val="NEWScriptureTextlastline"/>
        <w:spacing w:after="0"/>
        <w:rPr>
          <w:rFonts w:ascii="Avenir Book" w:hAnsi="Avenir Book"/>
        </w:rPr>
      </w:pPr>
    </w:p>
    <w:p w14:paraId="5A266701" w14:textId="77777777" w:rsidR="0012437C" w:rsidRPr="0012437C" w:rsidRDefault="0012437C" w:rsidP="0012437C">
      <w:pPr>
        <w:pStyle w:val="NEWScriptureTextlastline"/>
        <w:spacing w:after="0"/>
        <w:rPr>
          <w:rFonts w:ascii="Avenir Book" w:hAnsi="Avenir Book"/>
        </w:rPr>
      </w:pPr>
      <w:r w:rsidRPr="0012437C">
        <w:rPr>
          <w:rFonts w:ascii="Avenir Book" w:hAnsi="Avenir Book"/>
          <w:b/>
          <w:bCs/>
          <w:vertAlign w:val="superscript"/>
        </w:rPr>
        <w:t>58</w:t>
      </w:r>
      <w:r w:rsidRPr="0012437C">
        <w:rPr>
          <w:rFonts w:ascii="Avenir Book" w:hAnsi="Avenir Book"/>
          <w:b/>
          <w:bCs/>
        </w:rPr>
        <w:t> </w:t>
      </w:r>
      <w:r w:rsidRPr="0012437C">
        <w:rPr>
          <w:rFonts w:ascii="Avenir Book" w:hAnsi="Avenir Book"/>
        </w:rPr>
        <w:t xml:space="preserve">“Very truly I tell you,” Jesus answered, “before Abraham was born, I am!” </w:t>
      </w:r>
      <w:r w:rsidRPr="0012437C">
        <w:rPr>
          <w:rFonts w:ascii="Avenir Book" w:hAnsi="Avenir Book"/>
          <w:b/>
          <w:bCs/>
          <w:vertAlign w:val="superscript"/>
        </w:rPr>
        <w:t>59</w:t>
      </w:r>
      <w:r w:rsidRPr="0012437C">
        <w:rPr>
          <w:rFonts w:ascii="Avenir Book" w:hAnsi="Avenir Book"/>
          <w:b/>
          <w:bCs/>
        </w:rPr>
        <w:t> </w:t>
      </w:r>
      <w:r w:rsidRPr="0012437C">
        <w:rPr>
          <w:rFonts w:ascii="Avenir Book" w:hAnsi="Avenir Book"/>
        </w:rPr>
        <w:t>At this, they picked up stones to stone him, but Jesus hid himself, slipping away from the temple grounds.</w:t>
      </w:r>
    </w:p>
    <w:p w14:paraId="2DD7B013" w14:textId="67599D82" w:rsidR="0012437C" w:rsidRDefault="0012437C" w:rsidP="008F7D67">
      <w:pPr>
        <w:pStyle w:val="NEWScriptureTextlastline"/>
        <w:spacing w:after="0"/>
        <w:ind w:left="0"/>
        <w:rPr>
          <w:rFonts w:ascii="Avenir Book" w:hAnsi="Avenir Book"/>
          <w:i w:val="0"/>
          <w:iCs w:val="0"/>
        </w:rPr>
      </w:pPr>
    </w:p>
    <w:p w14:paraId="35946E1F" w14:textId="4E2C2387" w:rsidR="00625749" w:rsidRPr="00CB7E4F" w:rsidRDefault="00625749" w:rsidP="00CB7E4F">
      <w:pPr>
        <w:pStyle w:val="NEWGeneralText"/>
        <w:spacing w:after="0"/>
        <w:ind w:left="0"/>
        <w:rPr>
          <w:rFonts w:ascii="Avenir Book" w:hAnsi="Avenir Book"/>
        </w:rPr>
      </w:pPr>
      <w:r w:rsidRPr="00CB7E4F">
        <w:rPr>
          <w:rFonts w:ascii="Avenir Book" w:hAnsi="Avenir Book"/>
        </w:rPr>
        <w:t xml:space="preserve">Not until Jesus says “before Abraham was born, </w:t>
      </w:r>
      <w:r w:rsidRPr="00DE297B">
        <w:rPr>
          <w:rFonts w:ascii="Avenir Book" w:hAnsi="Avenir Book"/>
        </w:rPr>
        <w:t>I am</w:t>
      </w:r>
      <w:r w:rsidRPr="00CB7E4F">
        <w:rPr>
          <w:rFonts w:ascii="Avenir Book" w:hAnsi="Avenir Book"/>
        </w:rPr>
        <w:t xml:space="preserve">” </w:t>
      </w:r>
      <w:r w:rsidR="00CB7E4F">
        <w:rPr>
          <w:rFonts w:ascii="Avenir Book" w:hAnsi="Avenir Book"/>
        </w:rPr>
        <w:t>did</w:t>
      </w:r>
      <w:r w:rsidRPr="00CB7E4F">
        <w:rPr>
          <w:rFonts w:ascii="Avenir Book" w:hAnsi="Avenir Book"/>
        </w:rPr>
        <w:t xml:space="preserve"> they try to execute him. Stoning was a punishment for blasphemy in the Old Testament (Leviticus 24:13–16). Saying he existed before Abraham was a wild claim, but what sent people over the edge was Jesus employing the divine name, “I am”. This is the name God gave to Moses when he </w:t>
      </w:r>
      <w:r w:rsidR="00CB7E4F" w:rsidRPr="00CB7E4F">
        <w:rPr>
          <w:rFonts w:ascii="Avenir Book" w:hAnsi="Avenir Book"/>
        </w:rPr>
        <w:t>asked who he should say sent him to lead the Israelit</w:t>
      </w:r>
      <w:r w:rsidR="004C1F7F">
        <w:rPr>
          <w:rFonts w:ascii="Avenir Book" w:hAnsi="Avenir Book"/>
        </w:rPr>
        <w:t>e slaves</w:t>
      </w:r>
      <w:r w:rsidR="00CB7E4F" w:rsidRPr="00CB7E4F">
        <w:rPr>
          <w:rFonts w:ascii="Avenir Book" w:hAnsi="Avenir Book"/>
        </w:rPr>
        <w:t xml:space="preserve"> out of Egypt. “I </w:t>
      </w:r>
      <w:r w:rsidR="00CB7E4F" w:rsidRPr="00CB7E4F">
        <w:rPr>
          <w:rFonts w:ascii="Avenir Book" w:hAnsi="Avenir Book"/>
          <w:smallCaps/>
        </w:rPr>
        <w:t>am who</w:t>
      </w:r>
      <w:r w:rsidR="00CB7E4F" w:rsidRPr="00CB7E4F">
        <w:rPr>
          <w:rFonts w:ascii="Avenir Book" w:hAnsi="Avenir Book"/>
        </w:rPr>
        <w:t xml:space="preserve"> I </w:t>
      </w:r>
      <w:r w:rsidR="00CB7E4F" w:rsidRPr="00CB7E4F">
        <w:rPr>
          <w:rFonts w:ascii="Avenir Book" w:hAnsi="Avenir Book"/>
          <w:smallCaps/>
        </w:rPr>
        <w:t>am</w:t>
      </w:r>
      <w:r w:rsidR="00CB7E4F" w:rsidRPr="00CB7E4F">
        <w:rPr>
          <w:rFonts w:ascii="Avenir Book" w:hAnsi="Avenir Book"/>
        </w:rPr>
        <w:t xml:space="preserve">. This is what you are to say to the Israelites: ‘I </w:t>
      </w:r>
      <w:r w:rsidR="00CB7E4F" w:rsidRPr="00CB7E4F">
        <w:rPr>
          <w:rFonts w:ascii="Avenir Book" w:hAnsi="Avenir Book"/>
          <w:smallCaps/>
        </w:rPr>
        <w:t xml:space="preserve">am </w:t>
      </w:r>
      <w:r w:rsidR="00CB7E4F" w:rsidRPr="00CB7E4F">
        <w:rPr>
          <w:rFonts w:ascii="Avenir Book" w:hAnsi="Avenir Book"/>
        </w:rPr>
        <w:t xml:space="preserve">has sent me to you’” (Exodus 3:14). </w:t>
      </w:r>
      <w:r w:rsidR="00DE297B">
        <w:rPr>
          <w:rFonts w:ascii="Avenir Book" w:hAnsi="Avenir Book"/>
        </w:rPr>
        <w:t xml:space="preserve">Now </w:t>
      </w:r>
      <w:r w:rsidR="00CB7E4F" w:rsidRPr="00CB7E4F">
        <w:rPr>
          <w:rFonts w:ascii="Avenir Book" w:hAnsi="Avenir Book"/>
        </w:rPr>
        <w:t>Jesus is claiming the divine name for himself</w:t>
      </w:r>
      <w:r w:rsidR="004C1F7F">
        <w:rPr>
          <w:rFonts w:ascii="Avenir Book" w:hAnsi="Avenir Book"/>
        </w:rPr>
        <w:t xml:space="preserve"> as he will deliver all people from slavery to sin</w:t>
      </w:r>
      <w:r w:rsidR="00CB7E4F" w:rsidRPr="00CB7E4F">
        <w:rPr>
          <w:rFonts w:ascii="Avenir Book" w:hAnsi="Avenir Book"/>
        </w:rPr>
        <w:t>.</w:t>
      </w:r>
    </w:p>
    <w:p w14:paraId="73FC6AA7" w14:textId="77777777" w:rsidR="00625749" w:rsidRPr="0012437C" w:rsidRDefault="00625749" w:rsidP="008F7D67">
      <w:pPr>
        <w:pStyle w:val="NEWScriptureTextlastline"/>
        <w:spacing w:after="0"/>
        <w:ind w:left="0"/>
        <w:rPr>
          <w:rFonts w:ascii="Avenir Book" w:hAnsi="Avenir Book"/>
          <w:i w:val="0"/>
          <w:iCs w:val="0"/>
        </w:rPr>
      </w:pPr>
    </w:p>
    <w:p w14:paraId="1B5DE277" w14:textId="77777777" w:rsidR="00C75A36" w:rsidRDefault="00C75A36" w:rsidP="00C75A36">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Ask Yourself</w:t>
      </w:r>
    </w:p>
    <w:p w14:paraId="6E7A5143" w14:textId="0CB072E5" w:rsidR="005A78E6" w:rsidRDefault="005A78E6" w:rsidP="00FB4343">
      <w:pPr>
        <w:pStyle w:val="NEWGeneralText"/>
        <w:spacing w:after="0"/>
        <w:ind w:left="0"/>
        <w:rPr>
          <w:rFonts w:ascii="Avenir Book" w:hAnsi="Avenir Book"/>
        </w:rPr>
      </w:pPr>
    </w:p>
    <w:p w14:paraId="05B03106" w14:textId="2A2C680F" w:rsidR="00AF2971" w:rsidRPr="002B72A0" w:rsidRDefault="0061019A" w:rsidP="00AF2971">
      <w:pPr>
        <w:pStyle w:val="NEWScriptureTextlastline"/>
        <w:spacing w:after="0"/>
        <w:ind w:left="0"/>
        <w:rPr>
          <w:rFonts w:ascii="Avenir Book" w:hAnsi="Avenir Book"/>
          <w:i w:val="0"/>
          <w:iCs w:val="0"/>
        </w:rPr>
      </w:pPr>
      <w:r>
        <w:rPr>
          <w:rFonts w:ascii="Avenir Book" w:hAnsi="Avenir Book"/>
          <w:i w:val="0"/>
          <w:iCs w:val="0"/>
        </w:rPr>
        <w:t>Who do I say Jesus is</w:t>
      </w:r>
      <w:r w:rsidR="00B538E4" w:rsidRPr="00AF2971">
        <w:rPr>
          <w:rFonts w:ascii="Avenir Book" w:hAnsi="Avenir Book"/>
          <w:i w:val="0"/>
          <w:iCs w:val="0"/>
        </w:rPr>
        <w:t>?</w:t>
      </w:r>
      <w:r w:rsidR="00AF2971">
        <w:rPr>
          <w:rFonts w:ascii="Avenir Book" w:hAnsi="Avenir Book"/>
        </w:rPr>
        <w:t xml:space="preserve"> </w:t>
      </w:r>
      <w:r w:rsidR="002B3143">
        <w:rPr>
          <w:rFonts w:ascii="Avenir Book" w:hAnsi="Avenir Book"/>
          <w:i w:val="0"/>
          <w:iCs w:val="0"/>
        </w:rPr>
        <w:t xml:space="preserve">In addition to the </w:t>
      </w:r>
      <w:proofErr w:type="gramStart"/>
      <w:r w:rsidR="002B3143">
        <w:rPr>
          <w:rFonts w:ascii="Avenir Book" w:hAnsi="Avenir Book"/>
          <w:i w:val="0"/>
          <w:iCs w:val="0"/>
        </w:rPr>
        <w:t>names</w:t>
      </w:r>
      <w:proofErr w:type="gramEnd"/>
      <w:r w:rsidR="002B3143">
        <w:rPr>
          <w:rFonts w:ascii="Avenir Book" w:hAnsi="Avenir Book"/>
          <w:i w:val="0"/>
          <w:iCs w:val="0"/>
        </w:rPr>
        <w:t xml:space="preserve"> we’ve examined so far, </w:t>
      </w:r>
      <w:r w:rsidR="00D51DFE">
        <w:rPr>
          <w:rFonts w:ascii="Avenir Book" w:hAnsi="Avenir Book"/>
          <w:i w:val="0"/>
          <w:iCs w:val="0"/>
        </w:rPr>
        <w:t xml:space="preserve">the Bible also refers to </w:t>
      </w:r>
      <w:r w:rsidR="002B3143">
        <w:rPr>
          <w:rFonts w:ascii="Avenir Book" w:hAnsi="Avenir Book"/>
          <w:i w:val="0"/>
          <w:iCs w:val="0"/>
        </w:rPr>
        <w:t xml:space="preserve">Jesus </w:t>
      </w:r>
      <w:r w:rsidR="00D51DFE">
        <w:rPr>
          <w:rFonts w:ascii="Avenir Book" w:hAnsi="Avenir Book"/>
          <w:i w:val="0"/>
          <w:iCs w:val="0"/>
        </w:rPr>
        <w:t>as</w:t>
      </w:r>
      <w:r w:rsidR="002B3143">
        <w:rPr>
          <w:rFonts w:ascii="Avenir Book" w:hAnsi="Avenir Book"/>
          <w:i w:val="0"/>
          <w:iCs w:val="0"/>
        </w:rPr>
        <w:t xml:space="preserve"> Lord, Savior, </w:t>
      </w:r>
      <w:r w:rsidR="00B87274">
        <w:rPr>
          <w:rFonts w:ascii="Avenir Book" w:hAnsi="Avenir Book"/>
          <w:i w:val="0"/>
          <w:iCs w:val="0"/>
        </w:rPr>
        <w:t>Shepherd, Teacher, Prince of Peace</w:t>
      </w:r>
      <w:r w:rsidR="00D51DFE">
        <w:rPr>
          <w:rFonts w:ascii="Avenir Book" w:hAnsi="Avenir Book"/>
          <w:i w:val="0"/>
          <w:iCs w:val="0"/>
        </w:rPr>
        <w:t>..</w:t>
      </w:r>
      <w:r w:rsidR="00B87274">
        <w:rPr>
          <w:rFonts w:ascii="Avenir Book" w:hAnsi="Avenir Book"/>
          <w:i w:val="0"/>
          <w:iCs w:val="0"/>
        </w:rPr>
        <w:t xml:space="preserve">. Each name reveals something more of his character and compassion. </w:t>
      </w:r>
      <w:r w:rsidR="006620AF">
        <w:rPr>
          <w:rFonts w:ascii="Avenir Book" w:hAnsi="Avenir Book"/>
          <w:i w:val="0"/>
          <w:iCs w:val="0"/>
        </w:rPr>
        <w:t>There was so much more to Jesus than a man who lived and taught and died.</w:t>
      </w:r>
    </w:p>
    <w:p w14:paraId="2C27D3E7" w14:textId="77777777" w:rsidR="007C0E36" w:rsidRDefault="007C0E36" w:rsidP="00FB4343">
      <w:pPr>
        <w:pStyle w:val="NEWGeneralText"/>
        <w:spacing w:after="0"/>
        <w:ind w:left="0"/>
        <w:rPr>
          <w:rFonts w:ascii="Avenir Book" w:hAnsi="Avenir Book"/>
        </w:rPr>
      </w:pPr>
    </w:p>
    <w:p w14:paraId="18AA9C9A" w14:textId="69296954" w:rsidR="0016125B" w:rsidRDefault="00AF2971">
      <w:pPr>
        <w:pStyle w:val="NEWGeneralText"/>
        <w:numPr>
          <w:ilvl w:val="0"/>
          <w:numId w:val="4"/>
        </w:numPr>
        <w:spacing w:after="0" w:line="276" w:lineRule="auto"/>
        <w:rPr>
          <w:rFonts w:ascii="Avenir Book" w:hAnsi="Avenir Book"/>
        </w:rPr>
      </w:pPr>
      <w:r>
        <w:rPr>
          <w:rFonts w:ascii="Avenir Book" w:hAnsi="Avenir Book"/>
        </w:rPr>
        <w:t xml:space="preserve">What </w:t>
      </w:r>
      <w:r w:rsidR="006620AF">
        <w:rPr>
          <w:rFonts w:ascii="Avenir Book" w:hAnsi="Avenir Book"/>
        </w:rPr>
        <w:t>do the various names of Jesus mean to me</w:t>
      </w:r>
      <w:r>
        <w:rPr>
          <w:rFonts w:ascii="Avenir Book" w:hAnsi="Avenir Book"/>
        </w:rPr>
        <w:t>?</w:t>
      </w:r>
      <w:r w:rsidR="007C0E36">
        <w:rPr>
          <w:rFonts w:ascii="Avenir Book" w:hAnsi="Avenir Book"/>
        </w:rPr>
        <w:t xml:space="preserve"> </w:t>
      </w:r>
    </w:p>
    <w:p w14:paraId="443F4929" w14:textId="2E26DCEF" w:rsidR="00377F14" w:rsidRDefault="00D67E9C">
      <w:pPr>
        <w:pStyle w:val="NEWGeneralText"/>
        <w:numPr>
          <w:ilvl w:val="0"/>
          <w:numId w:val="4"/>
        </w:numPr>
        <w:spacing w:after="0" w:line="276" w:lineRule="auto"/>
        <w:rPr>
          <w:rFonts w:ascii="Avenir Book" w:hAnsi="Avenir Book"/>
        </w:rPr>
      </w:pPr>
      <w:r>
        <w:rPr>
          <w:rFonts w:ascii="Avenir Book" w:hAnsi="Avenir Book"/>
        </w:rPr>
        <w:t>When have I</w:t>
      </w:r>
      <w:r w:rsidR="001A1134">
        <w:rPr>
          <w:rFonts w:ascii="Avenir Book" w:hAnsi="Avenir Book"/>
        </w:rPr>
        <w:t xml:space="preserve"> felt like Phillip in the passage from John 14?</w:t>
      </w:r>
      <w:r w:rsidR="00425C76">
        <w:rPr>
          <w:rFonts w:ascii="Avenir Book" w:hAnsi="Avenir Book"/>
        </w:rPr>
        <w:t xml:space="preserve"> </w:t>
      </w:r>
      <w:r w:rsidR="00377F14">
        <w:rPr>
          <w:rFonts w:ascii="Avenir Book" w:hAnsi="Avenir Book"/>
        </w:rPr>
        <w:t xml:space="preserve"> </w:t>
      </w:r>
      <w:r>
        <w:rPr>
          <w:rFonts w:ascii="Avenir Book" w:hAnsi="Avenir Book"/>
        </w:rPr>
        <w:t xml:space="preserve">How much is </w:t>
      </w:r>
      <w:r w:rsidR="0001218D">
        <w:rPr>
          <w:rFonts w:ascii="Avenir Book" w:hAnsi="Avenir Book"/>
        </w:rPr>
        <w:t>“</w:t>
      </w:r>
      <w:r>
        <w:rPr>
          <w:rFonts w:ascii="Avenir Book" w:hAnsi="Avenir Book"/>
        </w:rPr>
        <w:t>enough</w:t>
      </w:r>
      <w:r w:rsidR="0001218D">
        <w:rPr>
          <w:rFonts w:ascii="Avenir Book" w:hAnsi="Avenir Book"/>
        </w:rPr>
        <w:t>”</w:t>
      </w:r>
      <w:r>
        <w:rPr>
          <w:rFonts w:ascii="Avenir Book" w:hAnsi="Avenir Book"/>
        </w:rPr>
        <w:t xml:space="preserve"> for my belief?</w:t>
      </w:r>
      <w:r w:rsidR="00377F14">
        <w:rPr>
          <w:rFonts w:ascii="Avenir Book" w:hAnsi="Avenir Book"/>
        </w:rPr>
        <w:t xml:space="preserve"> </w:t>
      </w:r>
    </w:p>
    <w:p w14:paraId="16EE4BBF" w14:textId="3BA26968" w:rsidR="00B41DFF" w:rsidRDefault="003D076A">
      <w:pPr>
        <w:pStyle w:val="NEWGeneralText"/>
        <w:numPr>
          <w:ilvl w:val="0"/>
          <w:numId w:val="4"/>
        </w:numPr>
        <w:spacing w:after="0" w:line="276" w:lineRule="auto"/>
        <w:rPr>
          <w:rFonts w:ascii="Avenir Book" w:hAnsi="Avenir Book"/>
        </w:rPr>
      </w:pPr>
      <w:r>
        <w:rPr>
          <w:rFonts w:ascii="Avenir Book" w:hAnsi="Avenir Book"/>
        </w:rPr>
        <w:t>How does the use of these three names by Jesus show that he is God</w:t>
      </w:r>
      <w:r w:rsidR="00CB7981">
        <w:rPr>
          <w:rFonts w:ascii="Avenir Book" w:hAnsi="Avenir Book"/>
        </w:rPr>
        <w:t xml:space="preserve">?  </w:t>
      </w:r>
    </w:p>
    <w:p w14:paraId="256EFCDF" w14:textId="77777777" w:rsidR="00BD0C27" w:rsidRDefault="00BD0C27" w:rsidP="00BD0C27">
      <w:pPr>
        <w:pStyle w:val="NEWGeneralText"/>
        <w:spacing w:after="0" w:line="276" w:lineRule="auto"/>
        <w:ind w:left="0"/>
        <w:rPr>
          <w:rFonts w:ascii="Avenir Book" w:hAnsi="Avenir Book"/>
        </w:rPr>
      </w:pPr>
    </w:p>
    <w:p w14:paraId="29C2CE49" w14:textId="77777777" w:rsidR="00BD0C27" w:rsidRDefault="00BD0C27" w:rsidP="00BD0C27">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Ask God</w:t>
      </w:r>
    </w:p>
    <w:p w14:paraId="317086F6" w14:textId="77777777" w:rsidR="00BD0C27" w:rsidRDefault="00BD0C27" w:rsidP="00BD0C27">
      <w:pPr>
        <w:pStyle w:val="ListParagraph"/>
        <w:spacing w:after="0" w:line="276" w:lineRule="auto"/>
        <w:ind w:left="0"/>
      </w:pPr>
    </w:p>
    <w:p w14:paraId="44F646EF" w14:textId="77777777" w:rsidR="00BD0C27" w:rsidRPr="00521160" w:rsidRDefault="00BD0C27" w:rsidP="00BD0C27">
      <w:pPr>
        <w:rPr>
          <w:rFonts w:ascii="Avenir Book" w:hAnsi="Avenir Book"/>
          <w:sz w:val="22"/>
          <w:szCs w:val="22"/>
        </w:rPr>
      </w:pPr>
      <w:r>
        <w:rPr>
          <w:rFonts w:ascii="Avenir Book" w:hAnsi="Avenir Book"/>
          <w:sz w:val="22"/>
          <w:szCs w:val="22"/>
        </w:rPr>
        <w:t>Spend time in conversation with God and prepare your heart to listen. Follow these prompts to discuss today’s passage and focus with him:</w:t>
      </w:r>
    </w:p>
    <w:p w14:paraId="370C282D" w14:textId="77777777" w:rsidR="00BD0C27" w:rsidRPr="00521160" w:rsidRDefault="00BD0C27" w:rsidP="00BD0C27">
      <w:pPr>
        <w:rPr>
          <w:rFonts w:ascii="Avenir Book" w:hAnsi="Avenir Book"/>
          <w:sz w:val="22"/>
          <w:szCs w:val="22"/>
        </w:rPr>
      </w:pPr>
    </w:p>
    <w:p w14:paraId="7466CEAA" w14:textId="27830F8E" w:rsidR="004B7F60" w:rsidRPr="003C0F9B" w:rsidRDefault="0001218D">
      <w:pPr>
        <w:pStyle w:val="ListParagraph"/>
        <w:numPr>
          <w:ilvl w:val="0"/>
          <w:numId w:val="9"/>
        </w:numPr>
        <w:spacing w:after="0" w:line="276" w:lineRule="auto"/>
        <w:rPr>
          <w:i/>
          <w:iCs/>
        </w:rPr>
      </w:pPr>
      <w:r>
        <w:t>Are</w:t>
      </w:r>
      <w:r w:rsidR="003B4795">
        <w:t xml:space="preserve"> my thoughts, </w:t>
      </w:r>
      <w:proofErr w:type="gramStart"/>
      <w:r w:rsidR="003B4795">
        <w:t>words</w:t>
      </w:r>
      <w:proofErr w:type="gramEnd"/>
      <w:r w:rsidR="003B4795">
        <w:t xml:space="preserve"> or actions ever blasphemous – insulting </w:t>
      </w:r>
      <w:r>
        <w:t>or irreverent toward you? If so, how</w:t>
      </w:r>
      <w:r w:rsidR="003D076A">
        <w:t>, and</w:t>
      </w:r>
      <w:r>
        <w:t xml:space="preserve"> </w:t>
      </w:r>
      <w:r w:rsidR="003D076A">
        <w:t>w</w:t>
      </w:r>
      <w:r>
        <w:t>ill you please forgive me?</w:t>
      </w:r>
    </w:p>
    <w:p w14:paraId="56E7EDA3" w14:textId="2BEE4625" w:rsidR="003C0F9B" w:rsidRDefault="00CA6D35">
      <w:pPr>
        <w:pStyle w:val="ListParagraph"/>
        <w:numPr>
          <w:ilvl w:val="0"/>
          <w:numId w:val="9"/>
        </w:numPr>
        <w:spacing w:after="0" w:line="276" w:lineRule="auto"/>
      </w:pPr>
      <w:r>
        <w:t>Why did Jesus use the name Son of Man most often to describe himself?</w:t>
      </w:r>
    </w:p>
    <w:p w14:paraId="6F05C065" w14:textId="752618E0" w:rsidR="00CA6D35" w:rsidRDefault="00CA6D35">
      <w:pPr>
        <w:pStyle w:val="ListParagraph"/>
        <w:numPr>
          <w:ilvl w:val="0"/>
          <w:numId w:val="9"/>
        </w:numPr>
        <w:spacing w:after="0" w:line="276" w:lineRule="auto"/>
      </w:pPr>
      <w:r>
        <w:t xml:space="preserve">What do you want </w:t>
      </w:r>
      <w:r w:rsidR="00440A28">
        <w:t>me</w:t>
      </w:r>
      <w:r>
        <w:t xml:space="preserve"> to know about you through the name you gave to Moses, “I AM”?</w:t>
      </w:r>
    </w:p>
    <w:p w14:paraId="29D4770D" w14:textId="77777777" w:rsidR="003C0F9B" w:rsidRDefault="003C0F9B" w:rsidP="003C0F9B">
      <w:pPr>
        <w:pStyle w:val="ListParagraph"/>
        <w:spacing w:after="0" w:line="276" w:lineRule="auto"/>
      </w:pPr>
    </w:p>
    <w:p w14:paraId="6719D5C5" w14:textId="77777777" w:rsidR="00C75A36" w:rsidRDefault="00C75A36" w:rsidP="00C75A36">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Ask a Friend</w:t>
      </w:r>
    </w:p>
    <w:p w14:paraId="174851EC" w14:textId="77777777" w:rsidR="00107F06" w:rsidRDefault="00107F06" w:rsidP="00107F06">
      <w:pPr>
        <w:rPr>
          <w:rFonts w:ascii="Avenir Book" w:hAnsi="Avenir Book"/>
          <w:sz w:val="22"/>
          <w:szCs w:val="22"/>
        </w:rPr>
      </w:pPr>
    </w:p>
    <w:p w14:paraId="77758AED" w14:textId="77777777" w:rsidR="005708EA" w:rsidRDefault="005708EA" w:rsidP="005708EA">
      <w:pPr>
        <w:rPr>
          <w:rFonts w:ascii="Avenir Book" w:hAnsi="Avenir Book"/>
          <w:sz w:val="22"/>
          <w:szCs w:val="22"/>
        </w:rPr>
      </w:pPr>
      <w:r>
        <w:rPr>
          <w:rFonts w:ascii="Avenir Book" w:hAnsi="Avenir Book"/>
          <w:sz w:val="22"/>
          <w:szCs w:val="22"/>
        </w:rPr>
        <w:t>Pray for an opportunity to start a meaningful conversation on this topic today:</w:t>
      </w:r>
    </w:p>
    <w:p w14:paraId="54F223F1" w14:textId="386DC228" w:rsidR="00C11E6A" w:rsidRDefault="00C11E6A" w:rsidP="00107F06">
      <w:pPr>
        <w:pStyle w:val="NEWQuestions"/>
        <w:spacing w:before="0" w:after="0" w:line="240" w:lineRule="auto"/>
        <w:ind w:left="0"/>
        <w:rPr>
          <w:rFonts w:ascii="Avenir Book" w:hAnsi="Avenir Book"/>
          <w:b w:val="0"/>
          <w:bCs w:val="0"/>
          <w:i/>
          <w:iCs/>
        </w:rPr>
      </w:pPr>
    </w:p>
    <w:p w14:paraId="225A4E20" w14:textId="2EFE7621" w:rsidR="000D7986" w:rsidRDefault="00916E47">
      <w:pPr>
        <w:pStyle w:val="NEWGeneralText"/>
        <w:numPr>
          <w:ilvl w:val="0"/>
          <w:numId w:val="3"/>
        </w:numPr>
        <w:spacing w:after="0" w:line="276" w:lineRule="auto"/>
        <w:rPr>
          <w:rFonts w:ascii="Avenir Book" w:hAnsi="Avenir Book"/>
          <w:iCs/>
        </w:rPr>
      </w:pPr>
      <w:r>
        <w:rPr>
          <w:rFonts w:ascii="Avenir Book" w:hAnsi="Avenir Book"/>
          <w:iCs/>
        </w:rPr>
        <w:t>What are some nicknames you’ve been called</w:t>
      </w:r>
      <w:r w:rsidR="002857E2">
        <w:rPr>
          <w:rFonts w:ascii="Avenir Book" w:hAnsi="Avenir Book"/>
          <w:iCs/>
        </w:rPr>
        <w:t>?</w:t>
      </w:r>
      <w:r>
        <w:rPr>
          <w:rFonts w:ascii="Avenir Book" w:hAnsi="Avenir Book"/>
          <w:iCs/>
        </w:rPr>
        <w:t xml:space="preserve"> Who gave them to you? What did they mean? Which ones did you like the best? Why?</w:t>
      </w:r>
    </w:p>
    <w:p w14:paraId="4077B032" w14:textId="702ED38E" w:rsidR="00423E54" w:rsidRPr="000C1F78" w:rsidRDefault="00423E54">
      <w:pPr>
        <w:pStyle w:val="NEWGeneralText"/>
        <w:numPr>
          <w:ilvl w:val="0"/>
          <w:numId w:val="3"/>
        </w:numPr>
        <w:spacing w:after="0" w:line="276" w:lineRule="auto"/>
        <w:rPr>
          <w:rFonts w:ascii="Avenir Book" w:hAnsi="Avenir Book"/>
          <w:iCs/>
        </w:rPr>
      </w:pPr>
      <w:r>
        <w:rPr>
          <w:rFonts w:ascii="Avenir Book" w:hAnsi="Avenir Book"/>
          <w:iCs/>
        </w:rPr>
        <w:t xml:space="preserve">I was reading in the Bible about </w:t>
      </w:r>
      <w:r w:rsidR="00984482">
        <w:rPr>
          <w:rFonts w:ascii="Avenir Book" w:hAnsi="Avenir Book"/>
          <w:iCs/>
        </w:rPr>
        <w:t xml:space="preserve">all the different names Jesus was called…Shepherd, Teacher, Son </w:t>
      </w:r>
      <w:r w:rsidR="00984482">
        <w:rPr>
          <w:rFonts w:ascii="Avenir Book" w:hAnsi="Avenir Book"/>
          <w:iCs/>
        </w:rPr>
        <w:lastRenderedPageBreak/>
        <w:t xml:space="preserve">of God, Son of Man, </w:t>
      </w:r>
      <w:r w:rsidR="00440A28">
        <w:rPr>
          <w:rFonts w:ascii="Avenir Book" w:hAnsi="Avenir Book"/>
          <w:iCs/>
        </w:rPr>
        <w:t xml:space="preserve">Savior, </w:t>
      </w:r>
      <w:r w:rsidR="00984482">
        <w:rPr>
          <w:rFonts w:ascii="Avenir Book" w:hAnsi="Avenir Book"/>
          <w:iCs/>
        </w:rPr>
        <w:t>etc.  Why do you think there were so many</w:t>
      </w:r>
      <w:r w:rsidR="009E0FB7">
        <w:rPr>
          <w:rFonts w:ascii="Avenir Book" w:hAnsi="Avenir Book"/>
          <w:iCs/>
        </w:rPr>
        <w:t>?</w:t>
      </w:r>
      <w:r w:rsidR="00AB6037">
        <w:rPr>
          <w:rFonts w:ascii="Avenir Book" w:hAnsi="Avenir Book"/>
          <w:iCs/>
        </w:rPr>
        <w:t xml:space="preserve"> </w:t>
      </w:r>
      <w:r w:rsidR="00440A28">
        <w:rPr>
          <w:rFonts w:ascii="Avenir Book" w:hAnsi="Avenir Book"/>
          <w:iCs/>
        </w:rPr>
        <w:t>Which name represents who you believe Jesus was?</w:t>
      </w:r>
    </w:p>
    <w:p w14:paraId="76DF3653" w14:textId="50E8A561" w:rsidR="00FF7817" w:rsidRDefault="00FF7817" w:rsidP="00CC7BB1">
      <w:pPr>
        <w:pStyle w:val="NEWScriptureTextlastline"/>
        <w:tabs>
          <w:tab w:val="left" w:pos="1080"/>
        </w:tabs>
        <w:spacing w:after="0"/>
        <w:ind w:left="0" w:right="677"/>
        <w:rPr>
          <w:rFonts w:ascii="Avenir Book" w:hAnsi="Avenir Book"/>
        </w:rPr>
      </w:pPr>
    </w:p>
    <w:p w14:paraId="081D5B0D" w14:textId="1822653C" w:rsidR="008F0D95" w:rsidRDefault="008F0D95" w:rsidP="00CC7BB1">
      <w:pPr>
        <w:pStyle w:val="NEWScriptureTextlastline"/>
        <w:tabs>
          <w:tab w:val="left" w:pos="1080"/>
        </w:tabs>
        <w:spacing w:after="0"/>
        <w:ind w:left="0" w:right="677"/>
        <w:rPr>
          <w:rFonts w:ascii="Avenir Book" w:hAnsi="Avenir Book"/>
        </w:rPr>
      </w:pPr>
    </w:p>
    <w:p w14:paraId="7A926DBC" w14:textId="77777777" w:rsidR="009F0FA5" w:rsidRDefault="009F0FA5" w:rsidP="00CC7BB1">
      <w:pPr>
        <w:pStyle w:val="NEWScriptureTextlastline"/>
        <w:tabs>
          <w:tab w:val="left" w:pos="1080"/>
        </w:tabs>
        <w:spacing w:after="0"/>
        <w:ind w:left="0" w:right="677"/>
        <w:rPr>
          <w:rFonts w:ascii="Avenir Book" w:hAnsi="Avenir Book"/>
        </w:rPr>
      </w:pPr>
    </w:p>
    <w:p w14:paraId="47BF45B5" w14:textId="2511257F" w:rsidR="00C75A36" w:rsidRDefault="00C75A36" w:rsidP="00C75A36">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44"/>
          <w:szCs w:val="44"/>
        </w:rPr>
        <w:t xml:space="preserve">Day </w:t>
      </w:r>
      <w:r w:rsidR="000C703A">
        <w:rPr>
          <w:rFonts w:ascii="Avenir Heavy" w:hAnsi="Avenir Heavy" w:cs="Avenir Heavy"/>
          <w:b/>
          <w:bCs/>
          <w:color w:val="000000"/>
          <w:sz w:val="44"/>
          <w:szCs w:val="44"/>
        </w:rPr>
        <w:t>3</w:t>
      </w:r>
    </w:p>
    <w:p w14:paraId="0FE20CD8" w14:textId="3428EC4C" w:rsidR="00C75A36" w:rsidRDefault="00C75A36" w:rsidP="00C75A36">
      <w:pPr>
        <w:autoSpaceDE w:val="0"/>
        <w:autoSpaceDN w:val="0"/>
        <w:adjustRightInd w:val="0"/>
        <w:rPr>
          <w:rFonts w:ascii="Avenir Heavy" w:hAnsi="Avenir Heavy" w:cs="Avenir Heavy"/>
          <w:b/>
          <w:bCs/>
          <w:color w:val="000000"/>
          <w:sz w:val="22"/>
          <w:szCs w:val="22"/>
        </w:rPr>
      </w:pPr>
    </w:p>
    <w:p w14:paraId="518E4EDE" w14:textId="6047473B" w:rsidR="0013528D" w:rsidRPr="00BF45AB" w:rsidRDefault="001A12DC" w:rsidP="00C75A36">
      <w:pPr>
        <w:autoSpaceDE w:val="0"/>
        <w:autoSpaceDN w:val="0"/>
        <w:adjustRightInd w:val="0"/>
        <w:rPr>
          <w:rFonts w:ascii="Avenir Book" w:hAnsi="Avenir Book"/>
          <w:sz w:val="22"/>
          <w:szCs w:val="22"/>
        </w:rPr>
      </w:pPr>
      <w:r>
        <w:rPr>
          <w:rFonts w:ascii="Avenir Book" w:hAnsi="Avenir Book"/>
          <w:sz w:val="22"/>
          <w:szCs w:val="22"/>
        </w:rPr>
        <w:t>Let’s imagine you’ve been stranded on a desert island for twenty years</w:t>
      </w:r>
      <w:r w:rsidR="00A84E74">
        <w:rPr>
          <w:rFonts w:ascii="Avenir Book" w:hAnsi="Avenir Book"/>
          <w:sz w:val="22"/>
          <w:szCs w:val="22"/>
        </w:rPr>
        <w:t xml:space="preserve"> and are finally discovered. In honor of your amazing survival and rescue, a celebratory banquet is going to be held, and the President </w:t>
      </w:r>
      <w:r w:rsidR="00331947">
        <w:rPr>
          <w:rFonts w:ascii="Avenir Book" w:hAnsi="Avenir Book"/>
          <w:sz w:val="22"/>
          <w:szCs w:val="22"/>
        </w:rPr>
        <w:t xml:space="preserve">at that time </w:t>
      </w:r>
      <w:r w:rsidR="00A84E74">
        <w:rPr>
          <w:rFonts w:ascii="Avenir Book" w:hAnsi="Avenir Book"/>
          <w:sz w:val="22"/>
          <w:szCs w:val="22"/>
        </w:rPr>
        <w:t xml:space="preserve">will be attending. You’ve never seen a picture and don’t know any other </w:t>
      </w:r>
      <w:proofErr w:type="gramStart"/>
      <w:r w:rsidR="00A84E74">
        <w:rPr>
          <w:rFonts w:ascii="Avenir Book" w:hAnsi="Avenir Book"/>
          <w:sz w:val="22"/>
          <w:szCs w:val="22"/>
        </w:rPr>
        <w:t>details</w:t>
      </w:r>
      <w:r w:rsidR="00D45B84">
        <w:rPr>
          <w:rFonts w:ascii="Avenir Book" w:hAnsi="Avenir Book"/>
          <w:sz w:val="22"/>
          <w:szCs w:val="22"/>
        </w:rPr>
        <w:t>,</w:t>
      </w:r>
      <w:proofErr w:type="gramEnd"/>
      <w:r w:rsidR="00D45B84">
        <w:rPr>
          <w:rFonts w:ascii="Avenir Book" w:hAnsi="Avenir Book"/>
          <w:sz w:val="22"/>
          <w:szCs w:val="22"/>
        </w:rPr>
        <w:t xml:space="preserve"> except maybe a name</w:t>
      </w:r>
      <w:r w:rsidR="00331947">
        <w:rPr>
          <w:rFonts w:ascii="Avenir Book" w:hAnsi="Avenir Book"/>
          <w:sz w:val="22"/>
          <w:szCs w:val="22"/>
        </w:rPr>
        <w:t xml:space="preserve"> you’ve been told</w:t>
      </w:r>
      <w:r w:rsidR="00A84E74">
        <w:rPr>
          <w:rFonts w:ascii="Avenir Book" w:hAnsi="Avenir Book"/>
          <w:sz w:val="22"/>
          <w:szCs w:val="22"/>
        </w:rPr>
        <w:t xml:space="preserve">. How would you recognize the person </w:t>
      </w:r>
      <w:r w:rsidR="00D45B84">
        <w:rPr>
          <w:rFonts w:ascii="Avenir Book" w:hAnsi="Avenir Book"/>
          <w:sz w:val="22"/>
          <w:szCs w:val="22"/>
        </w:rPr>
        <w:t>you’re going</w:t>
      </w:r>
      <w:r w:rsidR="00A84E74">
        <w:rPr>
          <w:rFonts w:ascii="Avenir Book" w:hAnsi="Avenir Book"/>
          <w:sz w:val="22"/>
          <w:szCs w:val="22"/>
        </w:rPr>
        <w:t xml:space="preserve"> to meet</w:t>
      </w:r>
      <w:r w:rsidR="00D45B84">
        <w:rPr>
          <w:rFonts w:ascii="Avenir Book" w:hAnsi="Avenir Book"/>
          <w:sz w:val="22"/>
          <w:szCs w:val="22"/>
        </w:rPr>
        <w:t xml:space="preserve">? You could look for clues! Presidents tend to carry themselves a certain way and are usually surrounded by Secret Service. Other people act differently around them, too.  </w:t>
      </w:r>
      <w:r w:rsidR="00331947">
        <w:rPr>
          <w:rFonts w:ascii="Avenir Book" w:hAnsi="Avenir Book"/>
          <w:sz w:val="22"/>
          <w:szCs w:val="22"/>
        </w:rPr>
        <w:t>It often begins as soon as the President enters the room. You just know.</w:t>
      </w:r>
    </w:p>
    <w:p w14:paraId="3140FC65" w14:textId="040DA9C3" w:rsidR="005D2583" w:rsidRDefault="005D2583" w:rsidP="00C75A36">
      <w:pPr>
        <w:autoSpaceDE w:val="0"/>
        <w:autoSpaceDN w:val="0"/>
        <w:adjustRightInd w:val="0"/>
        <w:rPr>
          <w:rFonts w:ascii="Avenir Heavy" w:hAnsi="Avenir Heavy" w:cs="Avenir Heavy"/>
          <w:b/>
          <w:bCs/>
          <w:color w:val="000000"/>
          <w:sz w:val="22"/>
          <w:szCs w:val="22"/>
        </w:rPr>
      </w:pPr>
    </w:p>
    <w:p w14:paraId="0D2DE9DC" w14:textId="77777777" w:rsidR="00331947" w:rsidRPr="00331947" w:rsidRDefault="00331947" w:rsidP="00331947">
      <w:pPr>
        <w:pStyle w:val="NEWGeneralText"/>
        <w:spacing w:after="0"/>
        <w:ind w:left="0"/>
        <w:rPr>
          <w:rFonts w:ascii="Avenir Book" w:hAnsi="Avenir Book"/>
        </w:rPr>
      </w:pPr>
      <w:r w:rsidRPr="00331947">
        <w:rPr>
          <w:rFonts w:ascii="Avenir Book" w:hAnsi="Avenir Book"/>
        </w:rPr>
        <w:t xml:space="preserve">The Gospels are littered with clues that point to Jesus’ divinity. From the way he entered the world accompanied by a chorus of angels, to the things he did and said to the way people responded to him, it’s clear from the Gospel accounts that Jesus is God. We’re going to look briefly at some of those clues today.  </w:t>
      </w:r>
    </w:p>
    <w:p w14:paraId="1B364CD3" w14:textId="77777777" w:rsidR="00331947" w:rsidRPr="009D0D07" w:rsidRDefault="00331947" w:rsidP="00C75A36">
      <w:pPr>
        <w:autoSpaceDE w:val="0"/>
        <w:autoSpaceDN w:val="0"/>
        <w:adjustRightInd w:val="0"/>
        <w:rPr>
          <w:rFonts w:ascii="Avenir Heavy" w:hAnsi="Avenir Heavy" w:cs="Avenir Heavy"/>
          <w:b/>
          <w:bCs/>
          <w:color w:val="000000"/>
          <w:sz w:val="22"/>
          <w:szCs w:val="22"/>
        </w:rPr>
      </w:pPr>
    </w:p>
    <w:p w14:paraId="6E137702" w14:textId="77777777" w:rsidR="00C75A36" w:rsidRDefault="00C75A36" w:rsidP="00C75A36">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Before You Begin</w:t>
      </w:r>
    </w:p>
    <w:p w14:paraId="7BC97EEF" w14:textId="77777777" w:rsidR="00C75A36" w:rsidRDefault="00C75A36" w:rsidP="00C75A36">
      <w:pPr>
        <w:pStyle w:val="NEWGeneralText"/>
        <w:spacing w:after="0"/>
        <w:ind w:left="0"/>
        <w:rPr>
          <w:rFonts w:ascii="Avenir Book" w:hAnsi="Avenir Book"/>
          <w:iCs/>
        </w:rPr>
      </w:pPr>
    </w:p>
    <w:p w14:paraId="2FFE39CF" w14:textId="67C357E0" w:rsidR="00C75A36" w:rsidRDefault="00C6410A" w:rsidP="00C75A36">
      <w:pPr>
        <w:pStyle w:val="NEWGeneralText"/>
        <w:spacing w:after="0"/>
        <w:ind w:left="0"/>
        <w:rPr>
          <w:rFonts w:ascii="Avenir Book" w:hAnsi="Avenir Book"/>
          <w:iCs/>
        </w:rPr>
      </w:pPr>
      <w:r>
        <w:rPr>
          <w:rFonts w:ascii="Avenir Book" w:hAnsi="Avenir Book"/>
          <w:iCs/>
        </w:rPr>
        <w:t xml:space="preserve">Praise God that he has made a way for us to know him and to talk to him. Thank him that as </w:t>
      </w:r>
      <w:r w:rsidR="00510D05">
        <w:rPr>
          <w:rFonts w:ascii="Avenir Book" w:hAnsi="Avenir Book"/>
          <w:iCs/>
        </w:rPr>
        <w:t>you</w:t>
      </w:r>
      <w:r>
        <w:rPr>
          <w:rFonts w:ascii="Avenir Book" w:hAnsi="Avenir Book"/>
          <w:iCs/>
        </w:rPr>
        <w:t xml:space="preserve"> attempt to understand what is beyond </w:t>
      </w:r>
      <w:r w:rsidR="00510D05">
        <w:rPr>
          <w:rFonts w:ascii="Avenir Book" w:hAnsi="Avenir Book"/>
          <w:iCs/>
        </w:rPr>
        <w:t>y</w:t>
      </w:r>
      <w:r>
        <w:rPr>
          <w:rFonts w:ascii="Avenir Book" w:hAnsi="Avenir Book"/>
          <w:iCs/>
        </w:rPr>
        <w:t>our understanding, he listens faithfully and waits patiently.</w:t>
      </w:r>
    </w:p>
    <w:p w14:paraId="67460AEC" w14:textId="77777777" w:rsidR="00C6410A" w:rsidRDefault="00C6410A" w:rsidP="00C75A36">
      <w:pPr>
        <w:pStyle w:val="NEWGeneralText"/>
        <w:spacing w:after="0"/>
        <w:ind w:left="0"/>
        <w:rPr>
          <w:rFonts w:ascii="Avenir Book" w:hAnsi="Avenir Book"/>
          <w:iCs/>
        </w:rPr>
      </w:pPr>
    </w:p>
    <w:p w14:paraId="46FC84C1" w14:textId="77777777" w:rsidR="00C75A36" w:rsidRDefault="00C75A36" w:rsidP="00C75A36">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Read the Word</w:t>
      </w:r>
    </w:p>
    <w:p w14:paraId="0A1BB58D" w14:textId="5FE3AC92" w:rsidR="00C75A36" w:rsidRDefault="00C75A36" w:rsidP="00122962">
      <w:pPr>
        <w:pStyle w:val="NEWScriptureTextlastline"/>
        <w:spacing w:after="0"/>
        <w:ind w:left="0" w:right="677"/>
        <w:rPr>
          <w:rFonts w:ascii="Avenir Book" w:hAnsi="Avenir Book"/>
        </w:rPr>
      </w:pPr>
    </w:p>
    <w:p w14:paraId="3CC1A637" w14:textId="21884390" w:rsidR="00747550" w:rsidRDefault="00EC4A36" w:rsidP="00747550">
      <w:pPr>
        <w:pStyle w:val="NEWGeneralText"/>
        <w:spacing w:after="0"/>
        <w:ind w:left="0"/>
        <w:rPr>
          <w:rFonts w:ascii="Avenir Book" w:hAnsi="Avenir Book"/>
        </w:rPr>
      </w:pPr>
      <w:r>
        <w:rPr>
          <w:rFonts w:ascii="Avenir Book" w:hAnsi="Avenir Book"/>
        </w:rPr>
        <w:t xml:space="preserve">Our first clue is the way Jesus fulfilled Old Testament prophecy. </w:t>
      </w:r>
      <w:r w:rsidR="00747550" w:rsidRPr="00747550">
        <w:rPr>
          <w:rFonts w:ascii="Avenir Book" w:hAnsi="Avenir Book"/>
        </w:rPr>
        <w:t xml:space="preserve">The descriptions of the suffering servant in Isaiah 53 bear a striking resemblance to Jesus. </w:t>
      </w:r>
      <w:r w:rsidR="00747550">
        <w:rPr>
          <w:rFonts w:ascii="Avenir Book" w:hAnsi="Avenir Book"/>
        </w:rPr>
        <w:t xml:space="preserve">In the New Testament </w:t>
      </w:r>
      <w:r w:rsidR="00747550" w:rsidRPr="00747550">
        <w:rPr>
          <w:rFonts w:ascii="Avenir Book" w:hAnsi="Avenir Book"/>
        </w:rPr>
        <w:t xml:space="preserve">Matthew quotes verse 4 in </w:t>
      </w:r>
      <w:hyperlink r:id="rId16" w:history="1">
        <w:r w:rsidR="00747550" w:rsidRPr="0017337B">
          <w:rPr>
            <w:rStyle w:val="Hyperlink"/>
            <w:rFonts w:ascii="Avenir Book" w:hAnsi="Avenir Book"/>
          </w:rPr>
          <w:t>Matthew 8:16–17</w:t>
        </w:r>
      </w:hyperlink>
      <w:r w:rsidR="00747550" w:rsidRPr="00747550">
        <w:rPr>
          <w:rFonts w:ascii="Avenir Book" w:hAnsi="Avenir Book"/>
        </w:rPr>
        <w:t xml:space="preserve"> when Jesus heals a demon</w:t>
      </w:r>
      <w:r w:rsidR="00440A28">
        <w:rPr>
          <w:rFonts w:ascii="Avenir Book" w:hAnsi="Avenir Book"/>
        </w:rPr>
        <w:t>-</w:t>
      </w:r>
      <w:r w:rsidR="00747550" w:rsidRPr="00747550">
        <w:rPr>
          <w:rFonts w:ascii="Avenir Book" w:hAnsi="Avenir Book"/>
        </w:rPr>
        <w:t xml:space="preserve">possessed man. Written hundreds of years before Jesus lived, these verses predict </w:t>
      </w:r>
      <w:proofErr w:type="gramStart"/>
      <w:r w:rsidR="00747550" w:rsidRPr="00747550">
        <w:rPr>
          <w:rFonts w:ascii="Avenir Book" w:hAnsi="Avenir Book"/>
        </w:rPr>
        <w:t>the means by which</w:t>
      </w:r>
      <w:proofErr w:type="gramEnd"/>
      <w:r w:rsidR="00747550" w:rsidRPr="00747550">
        <w:rPr>
          <w:rFonts w:ascii="Avenir Book" w:hAnsi="Avenir Book"/>
        </w:rPr>
        <w:t xml:space="preserve"> Jesus’ death would redeem humanity. Read this small section and consider the connections to Jesus and the gospel.</w:t>
      </w:r>
    </w:p>
    <w:p w14:paraId="3C48DB99" w14:textId="77777777" w:rsidR="00747550" w:rsidRPr="00747550" w:rsidRDefault="00747550" w:rsidP="00747550">
      <w:pPr>
        <w:pStyle w:val="NEWGeneralText"/>
        <w:spacing w:after="0"/>
        <w:rPr>
          <w:rFonts w:ascii="Avenir Book" w:hAnsi="Avenir Book"/>
        </w:rPr>
      </w:pPr>
    </w:p>
    <w:p w14:paraId="6C125DBA" w14:textId="1C3482C8" w:rsidR="00747550" w:rsidRDefault="00000000" w:rsidP="00747550">
      <w:pPr>
        <w:pStyle w:val="NEWScriptureHeading"/>
        <w:spacing w:before="0" w:after="0"/>
        <w:rPr>
          <w:rFonts w:ascii="Avenir Book" w:hAnsi="Avenir Book"/>
          <w:sz w:val="22"/>
          <w:szCs w:val="22"/>
        </w:rPr>
      </w:pPr>
      <w:hyperlink r:id="rId17" w:history="1">
        <w:r w:rsidR="00747550" w:rsidRPr="0017337B">
          <w:rPr>
            <w:rStyle w:val="Hyperlink"/>
            <w:rFonts w:ascii="Avenir Book" w:hAnsi="Avenir Book"/>
            <w:sz w:val="22"/>
            <w:szCs w:val="22"/>
          </w:rPr>
          <w:t>Isaiah 53:4–6</w:t>
        </w:r>
      </w:hyperlink>
    </w:p>
    <w:p w14:paraId="4C1BACCD" w14:textId="77777777" w:rsidR="00747550" w:rsidRPr="00747550" w:rsidRDefault="00747550" w:rsidP="00747550">
      <w:pPr>
        <w:pStyle w:val="NEWScriptureHeading"/>
        <w:spacing w:before="0" w:after="0"/>
        <w:rPr>
          <w:rFonts w:ascii="Avenir Book" w:hAnsi="Avenir Book"/>
          <w:sz w:val="22"/>
          <w:szCs w:val="22"/>
        </w:rPr>
      </w:pPr>
    </w:p>
    <w:p w14:paraId="17A288EE" w14:textId="77777777" w:rsidR="00747550" w:rsidRPr="00747550" w:rsidRDefault="00747550" w:rsidP="00747550">
      <w:pPr>
        <w:pStyle w:val="NEWScriptureTextlastline"/>
        <w:spacing w:after="0"/>
        <w:ind w:right="677"/>
        <w:rPr>
          <w:rFonts w:ascii="Avenir Book" w:hAnsi="Avenir Book"/>
        </w:rPr>
      </w:pPr>
      <w:r w:rsidRPr="00747550">
        <w:rPr>
          <w:rFonts w:ascii="Avenir Book" w:hAnsi="Avenir Book"/>
          <w:vertAlign w:val="superscript"/>
        </w:rPr>
        <w:t>4 </w:t>
      </w:r>
      <w:proofErr w:type="gramStart"/>
      <w:r w:rsidRPr="00747550">
        <w:rPr>
          <w:rFonts w:ascii="Avenir Book" w:hAnsi="Avenir Book"/>
        </w:rPr>
        <w:t>Surely</w:t>
      </w:r>
      <w:proofErr w:type="gramEnd"/>
      <w:r w:rsidRPr="00747550">
        <w:rPr>
          <w:rFonts w:ascii="Avenir Book" w:hAnsi="Avenir Book"/>
        </w:rPr>
        <w:t xml:space="preserve"> he took up our pain </w:t>
      </w:r>
    </w:p>
    <w:p w14:paraId="516BDCB7" w14:textId="77777777" w:rsidR="00747550" w:rsidRPr="00747550" w:rsidRDefault="00747550" w:rsidP="00747550">
      <w:pPr>
        <w:pStyle w:val="NEWScriptureTextlastline"/>
        <w:spacing w:after="0"/>
        <w:ind w:right="677" w:firstLine="360"/>
        <w:rPr>
          <w:rFonts w:ascii="Avenir Book" w:hAnsi="Avenir Book"/>
        </w:rPr>
      </w:pPr>
      <w:r w:rsidRPr="00747550">
        <w:rPr>
          <w:rFonts w:ascii="Avenir Book" w:hAnsi="Avenir Book"/>
        </w:rPr>
        <w:t>and bore our suffering,</w:t>
      </w:r>
    </w:p>
    <w:p w14:paraId="31FF328C" w14:textId="77777777" w:rsidR="00747550" w:rsidRPr="00747550" w:rsidRDefault="00747550" w:rsidP="00747550">
      <w:pPr>
        <w:pStyle w:val="NEWScriptureTextlastline"/>
        <w:spacing w:after="0"/>
        <w:ind w:right="677"/>
        <w:rPr>
          <w:rFonts w:ascii="Avenir Book" w:hAnsi="Avenir Book"/>
          <w:vertAlign w:val="superscript"/>
        </w:rPr>
      </w:pPr>
      <w:r w:rsidRPr="00747550">
        <w:rPr>
          <w:rFonts w:ascii="Avenir Book" w:hAnsi="Avenir Book"/>
        </w:rPr>
        <w:t>yet we considered him punished by God,</w:t>
      </w:r>
    </w:p>
    <w:p w14:paraId="2642E513" w14:textId="77777777" w:rsidR="00747550" w:rsidRPr="00747550" w:rsidRDefault="00747550" w:rsidP="00747550">
      <w:pPr>
        <w:pStyle w:val="NEWScriptureTextlastline"/>
        <w:spacing w:after="0"/>
        <w:ind w:right="677" w:firstLine="360"/>
        <w:rPr>
          <w:rFonts w:ascii="Avenir Book" w:hAnsi="Avenir Book"/>
        </w:rPr>
      </w:pPr>
      <w:r w:rsidRPr="00747550">
        <w:rPr>
          <w:rFonts w:ascii="Avenir Book" w:hAnsi="Avenir Book"/>
        </w:rPr>
        <w:t xml:space="preserve">stricken by </w:t>
      </w:r>
      <w:proofErr w:type="gramStart"/>
      <w:r w:rsidRPr="00747550">
        <w:rPr>
          <w:rFonts w:ascii="Avenir Book" w:hAnsi="Avenir Book"/>
        </w:rPr>
        <w:t>him, and</w:t>
      </w:r>
      <w:proofErr w:type="gramEnd"/>
      <w:r w:rsidRPr="00747550">
        <w:rPr>
          <w:rFonts w:ascii="Avenir Book" w:hAnsi="Avenir Book"/>
        </w:rPr>
        <w:t xml:space="preserve"> afflicted. </w:t>
      </w:r>
    </w:p>
    <w:p w14:paraId="6F5AD6ED" w14:textId="77777777" w:rsidR="00747550" w:rsidRPr="00747550" w:rsidRDefault="00747550" w:rsidP="00747550">
      <w:pPr>
        <w:pStyle w:val="NEWScriptureTextlastline"/>
        <w:spacing w:after="0"/>
        <w:ind w:right="677"/>
        <w:rPr>
          <w:rFonts w:ascii="Avenir Book" w:hAnsi="Avenir Book"/>
        </w:rPr>
      </w:pPr>
      <w:r w:rsidRPr="00747550">
        <w:rPr>
          <w:rFonts w:ascii="Avenir Book" w:hAnsi="Avenir Book"/>
          <w:vertAlign w:val="superscript"/>
        </w:rPr>
        <w:t>5 </w:t>
      </w:r>
      <w:r w:rsidRPr="00747550">
        <w:rPr>
          <w:rFonts w:ascii="Avenir Book" w:hAnsi="Avenir Book"/>
        </w:rPr>
        <w:t xml:space="preserve">But he was pierced for our transgressions, </w:t>
      </w:r>
    </w:p>
    <w:p w14:paraId="0AF437D0" w14:textId="77777777" w:rsidR="00747550" w:rsidRPr="00747550" w:rsidRDefault="00747550" w:rsidP="00747550">
      <w:pPr>
        <w:pStyle w:val="NEWScriptureTextlastline"/>
        <w:spacing w:after="0"/>
        <w:ind w:right="677" w:firstLine="360"/>
        <w:rPr>
          <w:rFonts w:ascii="Avenir Book" w:hAnsi="Avenir Book"/>
        </w:rPr>
      </w:pPr>
      <w:r w:rsidRPr="00747550">
        <w:rPr>
          <w:rFonts w:ascii="Avenir Book" w:hAnsi="Avenir Book"/>
        </w:rPr>
        <w:t xml:space="preserve">he was crushed for our </w:t>
      </w:r>
      <w:proofErr w:type="gramStart"/>
      <w:r w:rsidRPr="00747550">
        <w:rPr>
          <w:rFonts w:ascii="Avenir Book" w:hAnsi="Avenir Book"/>
        </w:rPr>
        <w:t>iniquities;</w:t>
      </w:r>
      <w:proofErr w:type="gramEnd"/>
      <w:r w:rsidRPr="00747550">
        <w:rPr>
          <w:rFonts w:ascii="Avenir Book" w:hAnsi="Avenir Book"/>
        </w:rPr>
        <w:t xml:space="preserve"> </w:t>
      </w:r>
    </w:p>
    <w:p w14:paraId="560DE7D3" w14:textId="77777777" w:rsidR="00747550" w:rsidRPr="00747550" w:rsidRDefault="00747550" w:rsidP="00747550">
      <w:pPr>
        <w:pStyle w:val="NEWScriptureTextlastline"/>
        <w:spacing w:after="0"/>
        <w:ind w:right="677"/>
        <w:rPr>
          <w:rFonts w:ascii="Avenir Book" w:hAnsi="Avenir Book"/>
        </w:rPr>
      </w:pPr>
      <w:r w:rsidRPr="00747550">
        <w:rPr>
          <w:rFonts w:ascii="Avenir Book" w:hAnsi="Avenir Book"/>
        </w:rPr>
        <w:t xml:space="preserve">the punishment that brought us peace was on him, </w:t>
      </w:r>
    </w:p>
    <w:p w14:paraId="6E836B82" w14:textId="77777777" w:rsidR="00747550" w:rsidRPr="00747550" w:rsidRDefault="00747550" w:rsidP="00747550">
      <w:pPr>
        <w:pStyle w:val="NEWScriptureTextlastline"/>
        <w:spacing w:after="0"/>
        <w:ind w:right="677" w:firstLine="360"/>
        <w:rPr>
          <w:rFonts w:ascii="Avenir Book" w:hAnsi="Avenir Book"/>
        </w:rPr>
      </w:pPr>
      <w:r w:rsidRPr="00747550">
        <w:rPr>
          <w:rFonts w:ascii="Avenir Book" w:hAnsi="Avenir Book"/>
        </w:rPr>
        <w:lastRenderedPageBreak/>
        <w:t>and by his wounds</w:t>
      </w:r>
      <w:r w:rsidRPr="00747550">
        <w:rPr>
          <w:rFonts w:ascii="Avenir Book" w:hAnsi="Avenir Book"/>
          <w:vertAlign w:val="superscript"/>
        </w:rPr>
        <w:t xml:space="preserve"> </w:t>
      </w:r>
      <w:r w:rsidRPr="00747550">
        <w:rPr>
          <w:rFonts w:ascii="Avenir Book" w:hAnsi="Avenir Book"/>
        </w:rPr>
        <w:t xml:space="preserve">we are healed. </w:t>
      </w:r>
    </w:p>
    <w:p w14:paraId="42C03C9C" w14:textId="77777777" w:rsidR="00747550" w:rsidRPr="00747550" w:rsidRDefault="00747550" w:rsidP="00747550">
      <w:pPr>
        <w:pStyle w:val="NEWScriptureTextlastline"/>
        <w:spacing w:after="0"/>
        <w:ind w:right="677"/>
        <w:rPr>
          <w:rFonts w:ascii="Avenir Book" w:hAnsi="Avenir Book"/>
        </w:rPr>
      </w:pPr>
      <w:r w:rsidRPr="00747550">
        <w:rPr>
          <w:rFonts w:ascii="Avenir Book" w:hAnsi="Avenir Book"/>
          <w:vertAlign w:val="superscript"/>
        </w:rPr>
        <w:t>6 </w:t>
      </w:r>
      <w:r w:rsidRPr="00747550">
        <w:rPr>
          <w:rFonts w:ascii="Avenir Book" w:hAnsi="Avenir Book"/>
        </w:rPr>
        <w:t xml:space="preserve">We all, like sheep, have gone astray, </w:t>
      </w:r>
    </w:p>
    <w:p w14:paraId="63E1F32D" w14:textId="77777777" w:rsidR="00747550" w:rsidRPr="00747550" w:rsidRDefault="00747550" w:rsidP="00747550">
      <w:pPr>
        <w:pStyle w:val="NEWScriptureTextlastline"/>
        <w:spacing w:after="0"/>
        <w:ind w:right="677" w:firstLine="360"/>
        <w:rPr>
          <w:rFonts w:ascii="Avenir Book" w:hAnsi="Avenir Book"/>
        </w:rPr>
      </w:pPr>
      <w:r w:rsidRPr="00747550">
        <w:rPr>
          <w:rFonts w:ascii="Avenir Book" w:hAnsi="Avenir Book"/>
        </w:rPr>
        <w:t xml:space="preserve">each of us has turned to our own </w:t>
      </w:r>
      <w:proofErr w:type="gramStart"/>
      <w:r w:rsidRPr="00747550">
        <w:rPr>
          <w:rFonts w:ascii="Avenir Book" w:hAnsi="Avenir Book"/>
        </w:rPr>
        <w:t>way;</w:t>
      </w:r>
      <w:proofErr w:type="gramEnd"/>
      <w:r w:rsidRPr="00747550">
        <w:rPr>
          <w:rFonts w:ascii="Avenir Book" w:hAnsi="Avenir Book"/>
        </w:rPr>
        <w:t xml:space="preserve"> </w:t>
      </w:r>
    </w:p>
    <w:p w14:paraId="6E3B02A0" w14:textId="77777777" w:rsidR="00747550" w:rsidRPr="00747550" w:rsidRDefault="00747550" w:rsidP="00747550">
      <w:pPr>
        <w:pStyle w:val="NEWScriptureTextlastline"/>
        <w:spacing w:after="0"/>
        <w:ind w:right="677"/>
        <w:rPr>
          <w:rFonts w:ascii="Avenir Book" w:hAnsi="Avenir Book"/>
        </w:rPr>
      </w:pPr>
      <w:r w:rsidRPr="00747550">
        <w:rPr>
          <w:rFonts w:ascii="Avenir Book" w:hAnsi="Avenir Book"/>
        </w:rPr>
        <w:t xml:space="preserve">and the Lord has laid on him </w:t>
      </w:r>
    </w:p>
    <w:p w14:paraId="68E0A8F0" w14:textId="77777777" w:rsidR="00747550" w:rsidRPr="00747550" w:rsidRDefault="00747550" w:rsidP="00747550">
      <w:pPr>
        <w:pStyle w:val="NEWScriptureTextlastline"/>
        <w:spacing w:after="0"/>
        <w:ind w:right="677" w:firstLine="360"/>
        <w:rPr>
          <w:rFonts w:ascii="Avenir Book" w:hAnsi="Avenir Book"/>
        </w:rPr>
      </w:pPr>
      <w:r w:rsidRPr="00747550">
        <w:rPr>
          <w:rFonts w:ascii="Avenir Book" w:hAnsi="Avenir Book"/>
        </w:rPr>
        <w:t>the iniquity of us all.</w:t>
      </w:r>
    </w:p>
    <w:p w14:paraId="429D71F7" w14:textId="4F751BF4" w:rsidR="008D0157" w:rsidRDefault="008D0157" w:rsidP="0013528D">
      <w:pPr>
        <w:pStyle w:val="NEWGeneralText"/>
        <w:spacing w:after="0"/>
        <w:ind w:left="0"/>
        <w:rPr>
          <w:rFonts w:ascii="Avenir Book" w:hAnsi="Avenir Book"/>
        </w:rPr>
      </w:pPr>
    </w:p>
    <w:p w14:paraId="5ABE43D2" w14:textId="030DF7CB" w:rsidR="007C665E" w:rsidRPr="007C665E" w:rsidRDefault="00EC4A36" w:rsidP="0013528D">
      <w:pPr>
        <w:pStyle w:val="NEWGeneralText"/>
        <w:spacing w:after="0"/>
        <w:ind w:left="0"/>
        <w:rPr>
          <w:rFonts w:ascii="Avenir Book" w:hAnsi="Avenir Book"/>
        </w:rPr>
      </w:pPr>
      <w:r>
        <w:rPr>
          <w:rFonts w:ascii="Avenir Book" w:hAnsi="Avenir Book"/>
        </w:rPr>
        <w:t xml:space="preserve">The second clue we’ll consider today is the authority with which Jesus taught. </w:t>
      </w:r>
      <w:r w:rsidR="007C665E" w:rsidRPr="007C665E">
        <w:rPr>
          <w:rFonts w:ascii="Avenir Book" w:hAnsi="Avenir Book"/>
        </w:rPr>
        <w:t>When Jesus gave commands, he did not speak like the Old Testament prophets who, because they only represented God said, “So says the Lord,” but instead presents the command as his own. In the Sermon on the Mount, Jesus gives a series of commands that start with “you have heard it said” and then references an Old Testament law. He contrasts that law with a new command issued by Jesus himself.</w:t>
      </w:r>
      <w:r w:rsidR="007C665E">
        <w:rPr>
          <w:rFonts w:ascii="Avenir Book" w:hAnsi="Avenir Book"/>
        </w:rPr>
        <w:t xml:space="preserve"> Consider this example, </w:t>
      </w:r>
      <w:r w:rsidR="007C665E" w:rsidRPr="007C665E">
        <w:rPr>
          <w:rFonts w:ascii="Avenir Book" w:hAnsi="Avenir Book"/>
        </w:rPr>
        <w:t>Jesus wasn’t just interpreting or teaching the Law to the people, he was expanding it in a way that only God had the authority to do.</w:t>
      </w:r>
    </w:p>
    <w:p w14:paraId="604C37AD" w14:textId="607310F4" w:rsidR="007C665E" w:rsidRDefault="007C665E" w:rsidP="0013528D">
      <w:pPr>
        <w:pStyle w:val="NEWGeneralText"/>
        <w:spacing w:after="0"/>
        <w:ind w:left="0"/>
        <w:rPr>
          <w:rFonts w:ascii="Avenir Book" w:hAnsi="Avenir Book"/>
        </w:rPr>
      </w:pPr>
    </w:p>
    <w:p w14:paraId="395E4425" w14:textId="4BEA36F1" w:rsidR="007C665E" w:rsidRPr="007C665E" w:rsidRDefault="00000000" w:rsidP="007C665E">
      <w:pPr>
        <w:pStyle w:val="NEWGeneralText"/>
        <w:spacing w:after="0"/>
        <w:rPr>
          <w:rFonts w:ascii="Avenir Book" w:hAnsi="Avenir Book"/>
          <w:b/>
          <w:bCs/>
        </w:rPr>
      </w:pPr>
      <w:hyperlink r:id="rId18" w:history="1">
        <w:r w:rsidR="007C665E" w:rsidRPr="0017337B">
          <w:rPr>
            <w:rStyle w:val="Hyperlink"/>
            <w:rFonts w:ascii="Avenir Book" w:hAnsi="Avenir Book"/>
            <w:b/>
            <w:bCs/>
          </w:rPr>
          <w:t>Matthew 5:21</w:t>
        </w:r>
      </w:hyperlink>
    </w:p>
    <w:p w14:paraId="4617F924" w14:textId="77777777" w:rsidR="007C665E" w:rsidRDefault="007C665E" w:rsidP="007C665E">
      <w:pPr>
        <w:pStyle w:val="NEWGeneralText"/>
        <w:spacing w:after="0"/>
        <w:rPr>
          <w:rFonts w:ascii="Avenir Book" w:hAnsi="Avenir Book"/>
        </w:rPr>
      </w:pPr>
    </w:p>
    <w:p w14:paraId="2546B543" w14:textId="2A3E7DF0" w:rsidR="007C665E" w:rsidRPr="007C665E" w:rsidRDefault="007C665E" w:rsidP="007C665E">
      <w:pPr>
        <w:pStyle w:val="NEWGeneralText"/>
        <w:spacing w:after="0"/>
        <w:ind w:left="720"/>
        <w:rPr>
          <w:rFonts w:ascii="Avenir Book" w:hAnsi="Avenir Book"/>
          <w:i/>
          <w:iCs/>
        </w:rPr>
      </w:pPr>
      <w:r w:rsidRPr="007C665E">
        <w:rPr>
          <w:rFonts w:ascii="Avenir Book" w:hAnsi="Avenir Book"/>
          <w:i/>
          <w:iCs/>
        </w:rPr>
        <w:t>You have heard that it was said to the people long ago, ‘You shall not murder, and anyone who murders will be subject to judgment.’</w:t>
      </w:r>
      <w:r w:rsidRPr="007C665E">
        <w:rPr>
          <w:rFonts w:ascii="Avenir Book" w:hAnsi="Avenir Book"/>
          <w:b/>
          <w:bCs/>
          <w:i/>
          <w:iCs/>
        </w:rPr>
        <w:t> </w:t>
      </w:r>
      <w:r w:rsidRPr="007C665E">
        <w:rPr>
          <w:rFonts w:ascii="Avenir Book" w:hAnsi="Avenir Book"/>
          <w:i/>
          <w:iCs/>
        </w:rPr>
        <w:t>But I tell you that anyone who is angry with a brother or sister will be subject to judgment.</w:t>
      </w:r>
    </w:p>
    <w:p w14:paraId="1FFCDBDE" w14:textId="428B9A75" w:rsidR="007C665E" w:rsidRDefault="007C665E" w:rsidP="0013528D">
      <w:pPr>
        <w:pStyle w:val="NEWGeneralText"/>
        <w:spacing w:after="0"/>
        <w:ind w:left="0"/>
      </w:pPr>
    </w:p>
    <w:p w14:paraId="2A005307" w14:textId="55C05FAF" w:rsidR="00000F5E" w:rsidRDefault="00000F5E" w:rsidP="00000F5E">
      <w:pPr>
        <w:pStyle w:val="NEWGeneralText"/>
        <w:spacing w:after="0"/>
        <w:ind w:left="0"/>
        <w:rPr>
          <w:rFonts w:ascii="Avenir Book" w:hAnsi="Avenir Book"/>
        </w:rPr>
      </w:pPr>
      <w:r w:rsidRPr="00000F5E">
        <w:rPr>
          <w:rFonts w:ascii="Avenir Book" w:hAnsi="Avenir Book"/>
        </w:rPr>
        <w:t>Of course, the other thing that drew people to Jesus were his miracles of compassion. Throughout history God has given his prophets the power to do miracles, so the acts themselves do not mean Jesus is God. But as you read the account below, consider how they verify his claims.</w:t>
      </w:r>
    </w:p>
    <w:p w14:paraId="502397D6" w14:textId="77777777" w:rsidR="00000F5E" w:rsidRPr="00000F5E" w:rsidRDefault="00000F5E" w:rsidP="00000F5E">
      <w:pPr>
        <w:pStyle w:val="NEWGeneralText"/>
        <w:spacing w:after="0"/>
        <w:ind w:left="0"/>
        <w:rPr>
          <w:rFonts w:ascii="Avenir Book" w:hAnsi="Avenir Book"/>
        </w:rPr>
      </w:pPr>
    </w:p>
    <w:p w14:paraId="697E0F54" w14:textId="3427F578" w:rsidR="00000F5E" w:rsidRDefault="00000000" w:rsidP="00000F5E">
      <w:pPr>
        <w:pStyle w:val="NEWScriptureHeading"/>
        <w:spacing w:before="0" w:after="0"/>
        <w:rPr>
          <w:rFonts w:ascii="Avenir Book" w:hAnsi="Avenir Book"/>
          <w:sz w:val="22"/>
          <w:szCs w:val="22"/>
        </w:rPr>
      </w:pPr>
      <w:hyperlink r:id="rId19" w:history="1">
        <w:r w:rsidR="0017337B">
          <w:rPr>
            <w:rStyle w:val="Hyperlink"/>
            <w:rFonts w:ascii="Avenir Book" w:hAnsi="Avenir Book"/>
            <w:sz w:val="22"/>
            <w:szCs w:val="22"/>
          </w:rPr>
          <w:t>Mark 2:1–12</w:t>
        </w:r>
      </w:hyperlink>
      <w:r w:rsidR="00000F5E" w:rsidRPr="00000F5E">
        <w:rPr>
          <w:rFonts w:ascii="Avenir Book" w:hAnsi="Avenir Book"/>
          <w:sz w:val="22"/>
          <w:szCs w:val="22"/>
        </w:rPr>
        <w:t xml:space="preserve"> </w:t>
      </w:r>
    </w:p>
    <w:p w14:paraId="0221C407" w14:textId="77777777" w:rsidR="00000F5E" w:rsidRPr="00000F5E" w:rsidRDefault="00000F5E" w:rsidP="00000F5E">
      <w:pPr>
        <w:pStyle w:val="NEWScriptureHeading"/>
        <w:spacing w:before="0" w:after="0"/>
        <w:rPr>
          <w:rFonts w:ascii="Avenir Book" w:hAnsi="Avenir Book"/>
          <w:sz w:val="22"/>
          <w:szCs w:val="22"/>
        </w:rPr>
      </w:pPr>
    </w:p>
    <w:p w14:paraId="241EF6EA" w14:textId="6469EF86" w:rsidR="00000F5E" w:rsidRDefault="00000F5E" w:rsidP="00000F5E">
      <w:pPr>
        <w:pStyle w:val="NEWScriptureTextlastline"/>
        <w:spacing w:after="0"/>
        <w:rPr>
          <w:rFonts w:ascii="Avenir Book" w:hAnsi="Avenir Book"/>
        </w:rPr>
      </w:pPr>
      <w:r w:rsidRPr="00000F5E">
        <w:rPr>
          <w:rFonts w:ascii="Avenir Book" w:hAnsi="Avenir Book"/>
          <w:b/>
          <w:bCs/>
          <w:vertAlign w:val="superscript"/>
        </w:rPr>
        <w:t>1</w:t>
      </w:r>
      <w:r w:rsidRPr="00000F5E">
        <w:rPr>
          <w:rFonts w:ascii="Avenir Book" w:hAnsi="Avenir Book"/>
          <w:vertAlign w:val="superscript"/>
        </w:rPr>
        <w:t xml:space="preserve"> </w:t>
      </w:r>
      <w:r w:rsidRPr="00000F5E">
        <w:rPr>
          <w:rFonts w:ascii="Avenir Book" w:hAnsi="Avenir Book"/>
        </w:rPr>
        <w:t xml:space="preserve">A few days later, when Jesus again entered Capernaum, the people heard that he had come home. </w:t>
      </w:r>
      <w:r w:rsidRPr="00000F5E">
        <w:rPr>
          <w:rFonts w:ascii="Avenir Book" w:hAnsi="Avenir Book"/>
          <w:b/>
          <w:bCs/>
          <w:vertAlign w:val="superscript"/>
        </w:rPr>
        <w:t>2</w:t>
      </w:r>
      <w:r w:rsidRPr="00000F5E">
        <w:rPr>
          <w:rFonts w:ascii="Avenir Book" w:hAnsi="Avenir Book"/>
          <w:b/>
          <w:bCs/>
        </w:rPr>
        <w:t> </w:t>
      </w:r>
      <w:r w:rsidRPr="00000F5E">
        <w:rPr>
          <w:rFonts w:ascii="Avenir Book" w:hAnsi="Avenir Book"/>
        </w:rPr>
        <w:t xml:space="preserve">They gathered in such large numbers that there was no room left, not even outside the door, and he preached the word to them. </w:t>
      </w:r>
      <w:r w:rsidRPr="00000F5E">
        <w:rPr>
          <w:rFonts w:ascii="Avenir Book" w:hAnsi="Avenir Book"/>
          <w:b/>
          <w:bCs/>
          <w:vertAlign w:val="superscript"/>
        </w:rPr>
        <w:t>3</w:t>
      </w:r>
      <w:r w:rsidRPr="00000F5E">
        <w:rPr>
          <w:rFonts w:ascii="Avenir Book" w:hAnsi="Avenir Book"/>
          <w:b/>
          <w:bCs/>
        </w:rPr>
        <w:t> </w:t>
      </w:r>
      <w:r w:rsidRPr="00000F5E">
        <w:rPr>
          <w:rFonts w:ascii="Avenir Book" w:hAnsi="Avenir Book"/>
        </w:rPr>
        <w:t xml:space="preserve">Some men came, bringing to him a paralyzed man, carried by four of them. </w:t>
      </w:r>
      <w:r w:rsidRPr="00000F5E">
        <w:rPr>
          <w:rFonts w:ascii="Avenir Book" w:hAnsi="Avenir Book"/>
          <w:b/>
          <w:bCs/>
          <w:vertAlign w:val="superscript"/>
        </w:rPr>
        <w:t>4</w:t>
      </w:r>
      <w:r w:rsidRPr="00000F5E">
        <w:rPr>
          <w:rFonts w:ascii="Avenir Book" w:hAnsi="Avenir Book"/>
          <w:b/>
          <w:bCs/>
        </w:rPr>
        <w:t> </w:t>
      </w:r>
      <w:r w:rsidRPr="00000F5E">
        <w:rPr>
          <w:rFonts w:ascii="Avenir Book" w:hAnsi="Avenir Book"/>
        </w:rPr>
        <w:t xml:space="preserve">Since they could not get him to Jesus because of the crowd, they made an opening in the roof above Jesus by digging through it and then lowered the mat the man was lying on. </w:t>
      </w:r>
      <w:r w:rsidRPr="00000F5E">
        <w:rPr>
          <w:rFonts w:ascii="Avenir Book" w:hAnsi="Avenir Book"/>
          <w:b/>
          <w:bCs/>
          <w:vertAlign w:val="superscript"/>
        </w:rPr>
        <w:t>5</w:t>
      </w:r>
      <w:r w:rsidRPr="00000F5E">
        <w:rPr>
          <w:rFonts w:ascii="Avenir Book" w:hAnsi="Avenir Book"/>
          <w:b/>
          <w:bCs/>
        </w:rPr>
        <w:t> </w:t>
      </w:r>
      <w:r w:rsidRPr="00000F5E">
        <w:rPr>
          <w:rFonts w:ascii="Avenir Book" w:hAnsi="Avenir Book"/>
        </w:rPr>
        <w:t>When Jesus saw their faith, he said to the paralyzed man, “Son, your sins are forgiven.”</w:t>
      </w:r>
    </w:p>
    <w:p w14:paraId="4F16C8BF" w14:textId="77777777" w:rsidR="00000F5E" w:rsidRPr="00000F5E" w:rsidRDefault="00000F5E" w:rsidP="00000F5E">
      <w:pPr>
        <w:pStyle w:val="NEWScriptureTextlastline"/>
        <w:spacing w:after="0"/>
        <w:rPr>
          <w:rFonts w:ascii="Avenir Book" w:hAnsi="Avenir Book"/>
        </w:rPr>
      </w:pPr>
    </w:p>
    <w:p w14:paraId="52F329FA" w14:textId="3820298B" w:rsidR="00000F5E" w:rsidRDefault="00000F5E" w:rsidP="00000F5E">
      <w:pPr>
        <w:pStyle w:val="NEWScriptureTextlastline"/>
        <w:spacing w:after="0"/>
        <w:rPr>
          <w:rFonts w:ascii="Avenir Book" w:hAnsi="Avenir Book"/>
        </w:rPr>
      </w:pPr>
      <w:r w:rsidRPr="00000F5E">
        <w:rPr>
          <w:rFonts w:ascii="Avenir Book" w:hAnsi="Avenir Book"/>
          <w:b/>
          <w:bCs/>
          <w:vertAlign w:val="superscript"/>
        </w:rPr>
        <w:t>6</w:t>
      </w:r>
      <w:r w:rsidRPr="00000F5E">
        <w:rPr>
          <w:rFonts w:ascii="Avenir Book" w:hAnsi="Avenir Book"/>
          <w:b/>
          <w:bCs/>
        </w:rPr>
        <w:t> </w:t>
      </w:r>
      <w:r w:rsidRPr="00000F5E">
        <w:rPr>
          <w:rFonts w:ascii="Avenir Book" w:hAnsi="Avenir Book"/>
        </w:rPr>
        <w:t xml:space="preserve">Now some teachers of the law were sitting there, thinking to themselves, </w:t>
      </w:r>
      <w:r w:rsidRPr="00000F5E">
        <w:rPr>
          <w:rFonts w:ascii="Avenir Book" w:hAnsi="Avenir Book"/>
          <w:b/>
          <w:bCs/>
          <w:vertAlign w:val="superscript"/>
        </w:rPr>
        <w:t>7</w:t>
      </w:r>
      <w:r w:rsidRPr="00000F5E">
        <w:rPr>
          <w:rFonts w:ascii="Avenir Book" w:hAnsi="Avenir Book"/>
          <w:b/>
          <w:bCs/>
        </w:rPr>
        <w:t> </w:t>
      </w:r>
      <w:r w:rsidRPr="00000F5E">
        <w:rPr>
          <w:rFonts w:ascii="Avenir Book" w:hAnsi="Avenir Book"/>
        </w:rPr>
        <w:t>“Why does this fellow talk like that? He’s blaspheming! Who can forgive sins but God alone?”</w:t>
      </w:r>
    </w:p>
    <w:p w14:paraId="44E69163" w14:textId="77777777" w:rsidR="00000F5E" w:rsidRPr="00000F5E" w:rsidRDefault="00000F5E" w:rsidP="00000F5E">
      <w:pPr>
        <w:pStyle w:val="NEWScriptureTextlastline"/>
        <w:spacing w:after="0"/>
        <w:rPr>
          <w:rFonts w:ascii="Avenir Book" w:hAnsi="Avenir Book"/>
        </w:rPr>
      </w:pPr>
    </w:p>
    <w:p w14:paraId="559E33C9" w14:textId="77777777" w:rsidR="00000F5E" w:rsidRPr="00000F5E" w:rsidRDefault="00000F5E" w:rsidP="00000F5E">
      <w:pPr>
        <w:pStyle w:val="NEWScriptureTextlastline"/>
        <w:spacing w:after="0"/>
        <w:rPr>
          <w:rFonts w:ascii="Avenir Book" w:hAnsi="Avenir Book"/>
        </w:rPr>
      </w:pPr>
      <w:r w:rsidRPr="00000F5E">
        <w:rPr>
          <w:rFonts w:ascii="Avenir Book" w:hAnsi="Avenir Book"/>
          <w:b/>
          <w:bCs/>
          <w:vertAlign w:val="superscript"/>
        </w:rPr>
        <w:t>8</w:t>
      </w:r>
      <w:r w:rsidRPr="00000F5E">
        <w:rPr>
          <w:rFonts w:ascii="Avenir Book" w:hAnsi="Avenir Book"/>
          <w:b/>
          <w:bCs/>
        </w:rPr>
        <w:t> </w:t>
      </w:r>
      <w:r w:rsidRPr="00000F5E">
        <w:rPr>
          <w:rFonts w:ascii="Avenir Book" w:hAnsi="Avenir Book"/>
        </w:rPr>
        <w:t xml:space="preserve">Immediately Jesus knew in his spirit that this was what they were thinking in their hearts, and he said to them, “Why are you thinking these things? </w:t>
      </w:r>
      <w:r w:rsidRPr="00000F5E">
        <w:rPr>
          <w:rFonts w:ascii="Avenir Book" w:hAnsi="Avenir Book"/>
          <w:b/>
          <w:bCs/>
          <w:vertAlign w:val="superscript"/>
        </w:rPr>
        <w:t>9</w:t>
      </w:r>
      <w:r w:rsidRPr="00000F5E">
        <w:rPr>
          <w:rFonts w:ascii="Avenir Book" w:hAnsi="Avenir Book"/>
          <w:b/>
          <w:bCs/>
        </w:rPr>
        <w:t> </w:t>
      </w:r>
      <w:r w:rsidRPr="00000F5E">
        <w:rPr>
          <w:rFonts w:ascii="Avenir Book" w:hAnsi="Avenir Book"/>
        </w:rPr>
        <w:t xml:space="preserve">Which is easier: to say to this paralyzed man, ‘Your sins are forgiven,’ or to say, ‘Get up, take your mat and walk’? </w:t>
      </w:r>
      <w:r w:rsidRPr="00000F5E">
        <w:rPr>
          <w:rFonts w:ascii="Avenir Book" w:hAnsi="Avenir Book"/>
          <w:b/>
          <w:bCs/>
          <w:vertAlign w:val="superscript"/>
        </w:rPr>
        <w:t>10</w:t>
      </w:r>
      <w:r w:rsidRPr="00000F5E">
        <w:rPr>
          <w:rFonts w:ascii="Avenir Book" w:hAnsi="Avenir Book"/>
          <w:b/>
          <w:bCs/>
        </w:rPr>
        <w:t> </w:t>
      </w:r>
      <w:r w:rsidRPr="00000F5E">
        <w:rPr>
          <w:rFonts w:ascii="Avenir Book" w:hAnsi="Avenir Book"/>
        </w:rPr>
        <w:t xml:space="preserve">But I want you to know that the Son of Man has authority on earth to forgive sins.” </w:t>
      </w:r>
      <w:proofErr w:type="gramStart"/>
      <w:r w:rsidRPr="00000F5E">
        <w:rPr>
          <w:rFonts w:ascii="Avenir Book" w:hAnsi="Avenir Book"/>
        </w:rPr>
        <w:t>So</w:t>
      </w:r>
      <w:proofErr w:type="gramEnd"/>
      <w:r w:rsidRPr="00000F5E">
        <w:rPr>
          <w:rFonts w:ascii="Avenir Book" w:hAnsi="Avenir Book"/>
        </w:rPr>
        <w:t xml:space="preserve"> he said to the man, </w:t>
      </w:r>
      <w:r w:rsidRPr="00000F5E">
        <w:rPr>
          <w:rFonts w:ascii="Avenir Book" w:hAnsi="Avenir Book"/>
          <w:b/>
          <w:bCs/>
          <w:vertAlign w:val="superscript"/>
        </w:rPr>
        <w:t>11</w:t>
      </w:r>
      <w:r w:rsidRPr="00000F5E">
        <w:rPr>
          <w:rFonts w:ascii="Avenir Book" w:hAnsi="Avenir Book"/>
          <w:b/>
          <w:bCs/>
        </w:rPr>
        <w:t> </w:t>
      </w:r>
      <w:r w:rsidRPr="00000F5E">
        <w:rPr>
          <w:rFonts w:ascii="Avenir Book" w:hAnsi="Avenir Book"/>
        </w:rPr>
        <w:t xml:space="preserve">“I tell you, get up, take your mat and go home.” </w:t>
      </w:r>
      <w:r w:rsidRPr="00000F5E">
        <w:rPr>
          <w:rFonts w:ascii="Avenir Book" w:hAnsi="Avenir Book"/>
          <w:b/>
          <w:bCs/>
          <w:vertAlign w:val="superscript"/>
        </w:rPr>
        <w:t>12</w:t>
      </w:r>
      <w:r w:rsidRPr="00000F5E">
        <w:rPr>
          <w:rFonts w:ascii="Avenir Book" w:hAnsi="Avenir Book"/>
          <w:b/>
          <w:bCs/>
        </w:rPr>
        <w:t> </w:t>
      </w:r>
      <w:r w:rsidRPr="00000F5E">
        <w:rPr>
          <w:rFonts w:ascii="Avenir Book" w:hAnsi="Avenir Book"/>
        </w:rPr>
        <w:t xml:space="preserve">He got up, took his mat and walked out in full view of them all. This amazed everyone and they praised God, saying, “We </w:t>
      </w:r>
      <w:r w:rsidRPr="00000F5E">
        <w:rPr>
          <w:rFonts w:ascii="Avenir Book" w:hAnsi="Avenir Book"/>
        </w:rPr>
        <w:lastRenderedPageBreak/>
        <w:t>have never seen anything like this!”</w:t>
      </w:r>
    </w:p>
    <w:p w14:paraId="00B146EF" w14:textId="184DC9B0" w:rsidR="007C665E" w:rsidRDefault="007C665E" w:rsidP="0013528D">
      <w:pPr>
        <w:pStyle w:val="NEWGeneralText"/>
        <w:spacing w:after="0"/>
        <w:ind w:left="0"/>
        <w:rPr>
          <w:rFonts w:ascii="Avenir Book" w:hAnsi="Avenir Book"/>
        </w:rPr>
      </w:pPr>
    </w:p>
    <w:p w14:paraId="40C8F2F6" w14:textId="4ACA6A47" w:rsidR="00D529DF" w:rsidRPr="00D529DF" w:rsidRDefault="00D529DF" w:rsidP="00D529DF">
      <w:pPr>
        <w:pStyle w:val="NEWGeneralText"/>
        <w:ind w:left="0"/>
        <w:rPr>
          <w:rFonts w:ascii="Avenir Book" w:hAnsi="Avenir Book"/>
        </w:rPr>
      </w:pPr>
      <w:r w:rsidRPr="00D529DF">
        <w:rPr>
          <w:rFonts w:ascii="Avenir Book" w:hAnsi="Avenir Book"/>
        </w:rPr>
        <w:t>It was “a much easier thing to heal the body than to restore the soul, for even a prophet might heal, while no mere prophet could ever forgive sins; but the scribes, with their incessant demands for visible signs, were unlikely to see this.”</w:t>
      </w:r>
      <w:r w:rsidRPr="00D529DF">
        <w:rPr>
          <w:rFonts w:ascii="Avenir Book" w:hAnsi="Avenir Book"/>
          <w:vertAlign w:val="superscript"/>
        </w:rPr>
        <w:footnoteReference w:id="1"/>
      </w:r>
      <w:r w:rsidRPr="00D529DF">
        <w:rPr>
          <w:rFonts w:ascii="Avenir Book" w:hAnsi="Avenir Book"/>
        </w:rPr>
        <w:t xml:space="preserve"> Others, however, recognized that they’d witnessed a true miracle and thanked God for it.</w:t>
      </w:r>
    </w:p>
    <w:p w14:paraId="7B3F2705" w14:textId="77777777" w:rsidR="00D529DF" w:rsidRDefault="00D529DF" w:rsidP="0013528D">
      <w:pPr>
        <w:pStyle w:val="NEWGeneralText"/>
        <w:spacing w:after="0"/>
        <w:ind w:left="0"/>
        <w:rPr>
          <w:rFonts w:ascii="Avenir Book" w:hAnsi="Avenir Book"/>
        </w:rPr>
      </w:pPr>
    </w:p>
    <w:p w14:paraId="554D32E1" w14:textId="77777777" w:rsidR="00C75A36" w:rsidRDefault="00C75A36" w:rsidP="00C75A36">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Ask Yourself</w:t>
      </w:r>
    </w:p>
    <w:p w14:paraId="0DA5D5BB" w14:textId="3A0395D5" w:rsidR="00C75A36" w:rsidRDefault="00C75A36" w:rsidP="00C75A36">
      <w:pPr>
        <w:autoSpaceDE w:val="0"/>
        <w:autoSpaceDN w:val="0"/>
        <w:adjustRightInd w:val="0"/>
        <w:rPr>
          <w:rFonts w:ascii="Avenir Heavy" w:hAnsi="Avenir Heavy" w:cs="Avenir Heavy"/>
          <w:color w:val="000000"/>
          <w:sz w:val="22"/>
          <w:szCs w:val="22"/>
        </w:rPr>
      </w:pPr>
    </w:p>
    <w:p w14:paraId="24635DBA" w14:textId="757BD0AC" w:rsidR="002841F3" w:rsidRDefault="00510D05" w:rsidP="002841F3">
      <w:pPr>
        <w:pStyle w:val="NEWGeneralText"/>
        <w:spacing w:after="0"/>
        <w:ind w:left="0"/>
        <w:rPr>
          <w:rFonts w:ascii="Avenir Book" w:hAnsi="Avenir Book"/>
        </w:rPr>
      </w:pPr>
      <w:r>
        <w:rPr>
          <w:rFonts w:ascii="Avenir Book" w:hAnsi="Avenir Book"/>
        </w:rPr>
        <w:t>Am</w:t>
      </w:r>
      <w:r w:rsidR="00D529DF">
        <w:rPr>
          <w:rFonts w:ascii="Avenir Book" w:hAnsi="Avenir Book"/>
        </w:rPr>
        <w:t xml:space="preserve"> I comfortable saying </w:t>
      </w:r>
      <w:r>
        <w:rPr>
          <w:rFonts w:ascii="Avenir Book" w:hAnsi="Avenir Book"/>
        </w:rPr>
        <w:t>Jesus</w:t>
      </w:r>
      <w:r w:rsidR="00D529DF">
        <w:rPr>
          <w:rFonts w:ascii="Avenir Book" w:hAnsi="Avenir Book"/>
        </w:rPr>
        <w:t xml:space="preserve"> was a prophet or teacher</w:t>
      </w:r>
      <w:r>
        <w:rPr>
          <w:rFonts w:ascii="Avenir Book" w:hAnsi="Avenir Book"/>
        </w:rPr>
        <w:t>? Some may be able to accept the historical facts that there was a man named Jesus who walked the earth. They may even accept he was known for wise teachings.</w:t>
      </w:r>
      <w:r w:rsidR="00D529DF">
        <w:rPr>
          <w:rFonts w:ascii="Avenir Book" w:hAnsi="Avenir Book"/>
        </w:rPr>
        <w:t xml:space="preserve"> </w:t>
      </w:r>
      <w:r>
        <w:rPr>
          <w:rFonts w:ascii="Avenir Book" w:hAnsi="Avenir Book"/>
        </w:rPr>
        <w:t>B</w:t>
      </w:r>
      <w:r w:rsidR="00D529DF">
        <w:rPr>
          <w:rFonts w:ascii="Avenir Book" w:hAnsi="Avenir Book"/>
        </w:rPr>
        <w:t xml:space="preserve">ut </w:t>
      </w:r>
      <w:r>
        <w:rPr>
          <w:rFonts w:ascii="Avenir Book" w:hAnsi="Avenir Book"/>
        </w:rPr>
        <w:t>to take that next step and accept he is</w:t>
      </w:r>
      <w:r w:rsidR="00D529DF">
        <w:rPr>
          <w:rFonts w:ascii="Avenir Book" w:hAnsi="Avenir Book"/>
        </w:rPr>
        <w:t xml:space="preserve"> God</w:t>
      </w:r>
      <w:r>
        <w:rPr>
          <w:rFonts w:ascii="Avenir Book" w:hAnsi="Avenir Book"/>
        </w:rPr>
        <w:t xml:space="preserve"> is a leap of faith they cannot make. </w:t>
      </w:r>
    </w:p>
    <w:p w14:paraId="09D4A20F" w14:textId="3300D032" w:rsidR="002841F3" w:rsidRDefault="002841F3" w:rsidP="002841F3">
      <w:pPr>
        <w:pStyle w:val="NEWGeneralText"/>
        <w:spacing w:after="0"/>
        <w:ind w:left="0"/>
        <w:rPr>
          <w:rFonts w:ascii="Avenir Book" w:hAnsi="Avenir Book"/>
        </w:rPr>
      </w:pPr>
    </w:p>
    <w:p w14:paraId="01363363" w14:textId="191B2225" w:rsidR="002841F3" w:rsidRDefault="003D5016">
      <w:pPr>
        <w:pStyle w:val="NEWGeneralText"/>
        <w:numPr>
          <w:ilvl w:val="0"/>
          <w:numId w:val="12"/>
        </w:numPr>
        <w:spacing w:after="0"/>
        <w:rPr>
          <w:rFonts w:ascii="Avenir Book" w:hAnsi="Avenir Book"/>
        </w:rPr>
      </w:pPr>
      <w:r>
        <w:rPr>
          <w:rFonts w:ascii="Avenir Book" w:hAnsi="Avenir Book"/>
        </w:rPr>
        <w:t xml:space="preserve">What do I believe about </w:t>
      </w:r>
      <w:r w:rsidR="00F130D7">
        <w:rPr>
          <w:rFonts w:ascii="Avenir Book" w:hAnsi="Avenir Book"/>
        </w:rPr>
        <w:t xml:space="preserve">the man </w:t>
      </w:r>
      <w:r>
        <w:rPr>
          <w:rFonts w:ascii="Avenir Book" w:hAnsi="Avenir Book"/>
        </w:rPr>
        <w:t>Jesus fulfilling prophecies from the Old Testament</w:t>
      </w:r>
      <w:r w:rsidR="00F130D7">
        <w:rPr>
          <w:rFonts w:ascii="Avenir Book" w:hAnsi="Avenir Book"/>
        </w:rPr>
        <w:t xml:space="preserve"> of a promised savior to come</w:t>
      </w:r>
      <w:r w:rsidR="0044075A">
        <w:rPr>
          <w:rFonts w:ascii="Avenir Book" w:hAnsi="Avenir Book"/>
        </w:rPr>
        <w:t>?</w:t>
      </w:r>
      <w:r>
        <w:rPr>
          <w:rFonts w:ascii="Avenir Book" w:hAnsi="Avenir Book"/>
        </w:rPr>
        <w:t xml:space="preserve"> We looked at the one in Isaiah</w:t>
      </w:r>
      <w:r w:rsidR="00F130D7">
        <w:rPr>
          <w:rFonts w:ascii="Avenir Book" w:hAnsi="Avenir Book"/>
        </w:rPr>
        <w:t xml:space="preserve">; refer to this </w:t>
      </w:r>
      <w:hyperlink r:id="rId20" w:history="1">
        <w:r w:rsidR="00F130D7" w:rsidRPr="00F130D7">
          <w:rPr>
            <w:rStyle w:val="Hyperlink"/>
            <w:rFonts w:ascii="Avenir Book" w:hAnsi="Avenir Book"/>
          </w:rPr>
          <w:t>chart listing more examples</w:t>
        </w:r>
      </w:hyperlink>
      <w:r w:rsidR="00F130D7">
        <w:rPr>
          <w:rFonts w:ascii="Avenir Book" w:hAnsi="Avenir Book"/>
        </w:rPr>
        <w:t>.</w:t>
      </w:r>
    </w:p>
    <w:p w14:paraId="798E47CE" w14:textId="106E4AAA" w:rsidR="002841F3" w:rsidRDefault="00F130D7">
      <w:pPr>
        <w:pStyle w:val="NEWGeneralText"/>
        <w:numPr>
          <w:ilvl w:val="0"/>
          <w:numId w:val="12"/>
        </w:numPr>
        <w:spacing w:after="0"/>
        <w:rPr>
          <w:rFonts w:ascii="Avenir Book" w:hAnsi="Avenir Book"/>
        </w:rPr>
      </w:pPr>
      <w:r>
        <w:rPr>
          <w:rFonts w:ascii="Avenir Book" w:hAnsi="Avenir Book"/>
        </w:rPr>
        <w:t xml:space="preserve">If I accept Jesus as God, I </w:t>
      </w:r>
      <w:proofErr w:type="gramStart"/>
      <w:r w:rsidR="00D15B8D">
        <w:rPr>
          <w:rFonts w:ascii="Avenir Book" w:hAnsi="Avenir Book"/>
        </w:rPr>
        <w:t>would</w:t>
      </w:r>
      <w:proofErr w:type="gramEnd"/>
      <w:r w:rsidR="00D15B8D">
        <w:rPr>
          <w:rFonts w:ascii="Avenir Book" w:hAnsi="Avenir Book"/>
        </w:rPr>
        <w:t xml:space="preserve"> </w:t>
      </w:r>
      <w:r>
        <w:rPr>
          <w:rFonts w:ascii="Avenir Book" w:hAnsi="Avenir Book"/>
        </w:rPr>
        <w:t>have to accept his authority</w:t>
      </w:r>
      <w:r w:rsidR="00241B8E">
        <w:rPr>
          <w:rFonts w:ascii="Avenir Book" w:hAnsi="Avenir Book"/>
        </w:rPr>
        <w:t xml:space="preserve"> over all things, including me. </w:t>
      </w:r>
      <w:r w:rsidR="00546376">
        <w:rPr>
          <w:rFonts w:ascii="Avenir Book" w:hAnsi="Avenir Book"/>
        </w:rPr>
        <w:t>In what areas do</w:t>
      </w:r>
      <w:r w:rsidR="00241B8E">
        <w:rPr>
          <w:rFonts w:ascii="Avenir Book" w:hAnsi="Avenir Book"/>
        </w:rPr>
        <w:t xml:space="preserve"> I allow him to have authority in my life</w:t>
      </w:r>
      <w:r w:rsidR="002841F3">
        <w:rPr>
          <w:rFonts w:ascii="Avenir Book" w:hAnsi="Avenir Book"/>
        </w:rPr>
        <w:t>?</w:t>
      </w:r>
      <w:r w:rsidR="00241B8E">
        <w:rPr>
          <w:rFonts w:ascii="Avenir Book" w:hAnsi="Avenir Book"/>
        </w:rPr>
        <w:t xml:space="preserve"> What in my life </w:t>
      </w:r>
      <w:r w:rsidR="00546376">
        <w:rPr>
          <w:rFonts w:ascii="Avenir Book" w:hAnsi="Avenir Book"/>
        </w:rPr>
        <w:t xml:space="preserve">do I need to </w:t>
      </w:r>
      <w:r w:rsidR="00241B8E">
        <w:rPr>
          <w:rFonts w:ascii="Avenir Book" w:hAnsi="Avenir Book"/>
        </w:rPr>
        <w:t>submit to his authority?</w:t>
      </w:r>
    </w:p>
    <w:p w14:paraId="394830A8" w14:textId="18595A47" w:rsidR="002841F3" w:rsidRPr="00731F64" w:rsidRDefault="00CE7D16">
      <w:pPr>
        <w:pStyle w:val="NEWGeneralText"/>
        <w:numPr>
          <w:ilvl w:val="0"/>
          <w:numId w:val="12"/>
        </w:numPr>
        <w:spacing w:after="0"/>
        <w:rPr>
          <w:rFonts w:ascii="Avenir Book" w:hAnsi="Avenir Book"/>
        </w:rPr>
      </w:pPr>
      <w:r>
        <w:rPr>
          <w:rFonts w:ascii="Avenir Book" w:hAnsi="Avenir Book"/>
        </w:rPr>
        <w:t xml:space="preserve">What kind of impact did </w:t>
      </w:r>
      <w:r w:rsidR="00D15B8D">
        <w:rPr>
          <w:rFonts w:ascii="Avenir Book" w:hAnsi="Avenir Book"/>
        </w:rPr>
        <w:t xml:space="preserve">Jesus’ </w:t>
      </w:r>
      <w:r>
        <w:rPr>
          <w:rFonts w:ascii="Avenir Book" w:hAnsi="Avenir Book"/>
        </w:rPr>
        <w:t>miracles have on those around the situation</w:t>
      </w:r>
      <w:r w:rsidR="002841F3">
        <w:rPr>
          <w:rFonts w:ascii="Avenir Book" w:hAnsi="Avenir Book"/>
        </w:rPr>
        <w:t>?</w:t>
      </w:r>
      <w:r w:rsidR="00A011BB">
        <w:rPr>
          <w:rFonts w:ascii="Avenir Book" w:hAnsi="Avenir Book"/>
        </w:rPr>
        <w:t xml:space="preserve"> </w:t>
      </w:r>
      <w:r>
        <w:rPr>
          <w:rFonts w:ascii="Avenir Book" w:hAnsi="Avenir Book"/>
        </w:rPr>
        <w:t>What kind of impact would they</w:t>
      </w:r>
      <w:r w:rsidR="005E3157">
        <w:rPr>
          <w:rFonts w:ascii="Avenir Book" w:hAnsi="Avenir Book"/>
        </w:rPr>
        <w:t xml:space="preserve"> have on me if I witnessed one today</w:t>
      </w:r>
      <w:r w:rsidR="002301AE">
        <w:rPr>
          <w:rFonts w:ascii="Avenir Book" w:hAnsi="Avenir Book"/>
        </w:rPr>
        <w:t>?</w:t>
      </w:r>
    </w:p>
    <w:p w14:paraId="6E49B24F" w14:textId="2D9F26AF" w:rsidR="00F45C21" w:rsidRDefault="00F45C21" w:rsidP="00CB173A">
      <w:pPr>
        <w:pStyle w:val="ListParagraph"/>
        <w:autoSpaceDE w:val="0"/>
        <w:autoSpaceDN w:val="0"/>
        <w:adjustRightInd w:val="0"/>
        <w:spacing w:after="0"/>
        <w:ind w:left="0"/>
      </w:pPr>
    </w:p>
    <w:p w14:paraId="6B8EA5F1" w14:textId="77777777" w:rsidR="00CB173A" w:rsidRDefault="00CB173A" w:rsidP="00CB173A">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Ask God</w:t>
      </w:r>
    </w:p>
    <w:p w14:paraId="5A8107B5" w14:textId="77777777" w:rsidR="00CB173A" w:rsidRDefault="00CB173A" w:rsidP="00CB173A">
      <w:pPr>
        <w:pStyle w:val="ListParagraph"/>
        <w:spacing w:after="0" w:line="276" w:lineRule="auto"/>
        <w:ind w:left="0"/>
      </w:pPr>
    </w:p>
    <w:p w14:paraId="2311A005" w14:textId="42B37900" w:rsidR="00CB173A" w:rsidRPr="00521160" w:rsidRDefault="00CB173A" w:rsidP="00CB173A">
      <w:pPr>
        <w:rPr>
          <w:rFonts w:ascii="Avenir Book" w:hAnsi="Avenir Book"/>
          <w:sz w:val="22"/>
          <w:szCs w:val="22"/>
        </w:rPr>
      </w:pPr>
      <w:r>
        <w:rPr>
          <w:rFonts w:ascii="Avenir Book" w:hAnsi="Avenir Book"/>
          <w:sz w:val="22"/>
          <w:szCs w:val="22"/>
        </w:rPr>
        <w:t>Spend time in conversation with God and prepare your heart to listen</w:t>
      </w:r>
      <w:r w:rsidR="00113BD6">
        <w:rPr>
          <w:rFonts w:ascii="Avenir Book" w:hAnsi="Avenir Book"/>
          <w:sz w:val="22"/>
          <w:szCs w:val="22"/>
        </w:rPr>
        <w:t>.</w:t>
      </w:r>
      <w:r w:rsidR="00113BD6" w:rsidRPr="00113BD6">
        <w:rPr>
          <w:rFonts w:ascii="Avenir Book" w:hAnsi="Avenir Book"/>
          <w:sz w:val="22"/>
          <w:szCs w:val="22"/>
        </w:rPr>
        <w:t xml:space="preserve"> </w:t>
      </w:r>
      <w:r w:rsidR="00113BD6">
        <w:rPr>
          <w:rFonts w:ascii="Avenir Book" w:hAnsi="Avenir Book"/>
          <w:sz w:val="22"/>
          <w:szCs w:val="22"/>
        </w:rPr>
        <w:t>Follow these prompts to discuss today’s passage and focus with him:</w:t>
      </w:r>
    </w:p>
    <w:p w14:paraId="76349D8E" w14:textId="77777777" w:rsidR="00CB173A" w:rsidRPr="00521160" w:rsidRDefault="00CB173A" w:rsidP="00CB173A">
      <w:pPr>
        <w:rPr>
          <w:rFonts w:ascii="Avenir Book" w:hAnsi="Avenir Book"/>
          <w:sz w:val="22"/>
          <w:szCs w:val="22"/>
        </w:rPr>
      </w:pPr>
    </w:p>
    <w:p w14:paraId="6F0BAAAA" w14:textId="1597F50F" w:rsidR="00CB173A" w:rsidRDefault="00113BD6">
      <w:pPr>
        <w:pStyle w:val="ListParagraph"/>
        <w:numPr>
          <w:ilvl w:val="0"/>
          <w:numId w:val="11"/>
        </w:numPr>
        <w:autoSpaceDE w:val="0"/>
        <w:autoSpaceDN w:val="0"/>
        <w:adjustRightInd w:val="0"/>
        <w:spacing w:after="0" w:line="276" w:lineRule="auto"/>
      </w:pPr>
      <w:r>
        <w:t xml:space="preserve">How </w:t>
      </w:r>
      <w:r w:rsidR="002301AE">
        <w:t>do I recognize your presence</w:t>
      </w:r>
      <w:r w:rsidR="0044075A">
        <w:t>?</w:t>
      </w:r>
      <w:r w:rsidR="00AA5F81">
        <w:t xml:space="preserve"> What are the clues you give me every day that you are present and active in my life?</w:t>
      </w:r>
    </w:p>
    <w:p w14:paraId="556623E0" w14:textId="45C2AC7E" w:rsidR="00113BD6" w:rsidRDefault="00D56335">
      <w:pPr>
        <w:pStyle w:val="ListParagraph"/>
        <w:numPr>
          <w:ilvl w:val="0"/>
          <w:numId w:val="11"/>
        </w:numPr>
        <w:autoSpaceDE w:val="0"/>
        <w:autoSpaceDN w:val="0"/>
        <w:adjustRightInd w:val="0"/>
        <w:spacing w:after="0" w:line="276" w:lineRule="auto"/>
      </w:pPr>
      <w:r>
        <w:t>Today as I read the passage from Matthew 5 it talked about being angry</w:t>
      </w:r>
      <w:r w:rsidR="00BF5D0A">
        <w:t>.</w:t>
      </w:r>
      <w:r>
        <w:t xml:space="preserve"> Help me understand what that means. How </w:t>
      </w:r>
      <w:r w:rsidR="00546376">
        <w:t>do you react to</w:t>
      </w:r>
      <w:r>
        <w:t xml:space="preserve"> the anger I sometimes feel?</w:t>
      </w:r>
    </w:p>
    <w:p w14:paraId="0E02A7E1" w14:textId="3E2D59A9" w:rsidR="00113BD6" w:rsidRPr="002841F3" w:rsidRDefault="0044075A">
      <w:pPr>
        <w:pStyle w:val="ListParagraph"/>
        <w:numPr>
          <w:ilvl w:val="0"/>
          <w:numId w:val="11"/>
        </w:numPr>
        <w:autoSpaceDE w:val="0"/>
        <w:autoSpaceDN w:val="0"/>
        <w:adjustRightInd w:val="0"/>
        <w:spacing w:after="0" w:line="276" w:lineRule="auto"/>
      </w:pPr>
      <w:r>
        <w:t>Wh</w:t>
      </w:r>
      <w:r w:rsidR="00CE461F">
        <w:t>at miracles are you still doing today</w:t>
      </w:r>
      <w:r w:rsidR="00BF5D0A">
        <w:t>?</w:t>
      </w:r>
      <w:r w:rsidR="00CE461F">
        <w:t xml:space="preserve"> Why does it seem like we don’t experience as many miracles as people did when Jesus was on earth?</w:t>
      </w:r>
    </w:p>
    <w:p w14:paraId="0A96FE26" w14:textId="77777777" w:rsidR="002841F3" w:rsidRPr="00567024" w:rsidRDefault="002841F3" w:rsidP="002841F3">
      <w:pPr>
        <w:autoSpaceDE w:val="0"/>
        <w:autoSpaceDN w:val="0"/>
        <w:adjustRightInd w:val="0"/>
        <w:spacing w:line="276" w:lineRule="auto"/>
        <w:rPr>
          <w:rFonts w:ascii="Avenir Book" w:hAnsi="Avenir Book"/>
          <w:sz w:val="22"/>
          <w:szCs w:val="22"/>
        </w:rPr>
      </w:pPr>
    </w:p>
    <w:p w14:paraId="2E05214E" w14:textId="77777777" w:rsidR="00C75A36" w:rsidRDefault="00C75A36" w:rsidP="00C75A36">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Ask a Friend</w:t>
      </w:r>
    </w:p>
    <w:p w14:paraId="15DB73EC" w14:textId="377BA9B8" w:rsidR="00C75A36" w:rsidRDefault="00C75A36" w:rsidP="00934301">
      <w:pPr>
        <w:pStyle w:val="NEWGeneralText"/>
        <w:spacing w:after="0"/>
        <w:ind w:left="0"/>
        <w:rPr>
          <w:rFonts w:ascii="Avenir Book" w:hAnsi="Avenir Book"/>
          <w:iCs/>
        </w:rPr>
      </w:pPr>
    </w:p>
    <w:p w14:paraId="6CB7ECDD" w14:textId="77777777" w:rsidR="005708EA" w:rsidRDefault="005708EA" w:rsidP="005708EA">
      <w:pPr>
        <w:rPr>
          <w:rFonts w:ascii="Avenir Book" w:hAnsi="Avenir Book"/>
          <w:sz w:val="22"/>
          <w:szCs w:val="22"/>
        </w:rPr>
      </w:pPr>
      <w:r>
        <w:rPr>
          <w:rFonts w:ascii="Avenir Book" w:hAnsi="Avenir Book"/>
          <w:sz w:val="22"/>
          <w:szCs w:val="22"/>
        </w:rPr>
        <w:t>Pray for an opportunity to start a meaningful conversation on this topic today:</w:t>
      </w:r>
    </w:p>
    <w:p w14:paraId="1E2AD847" w14:textId="6706C8A7" w:rsidR="005708EA" w:rsidRDefault="005708EA" w:rsidP="00934301">
      <w:pPr>
        <w:pStyle w:val="NEWGeneralText"/>
        <w:spacing w:after="0"/>
        <w:ind w:left="0"/>
        <w:rPr>
          <w:rFonts w:ascii="Avenir Book" w:hAnsi="Avenir Book"/>
          <w:iCs/>
        </w:rPr>
      </w:pPr>
    </w:p>
    <w:p w14:paraId="3C77A6FC" w14:textId="303407A4" w:rsidR="00A64A8F" w:rsidRDefault="00AA5F81">
      <w:pPr>
        <w:pStyle w:val="NEWGeneralText"/>
        <w:numPr>
          <w:ilvl w:val="0"/>
          <w:numId w:val="6"/>
        </w:numPr>
        <w:spacing w:after="0" w:line="276" w:lineRule="auto"/>
        <w:rPr>
          <w:rFonts w:ascii="Avenir Book" w:hAnsi="Avenir Book"/>
          <w:iCs/>
        </w:rPr>
      </w:pPr>
      <w:r>
        <w:rPr>
          <w:rFonts w:ascii="Avenir Book" w:hAnsi="Avenir Book"/>
          <w:iCs/>
        </w:rPr>
        <w:t xml:space="preserve">Aren’t </w:t>
      </w:r>
      <w:proofErr w:type="gramStart"/>
      <w:r>
        <w:rPr>
          <w:rFonts w:ascii="Avenir Book" w:hAnsi="Avenir Book"/>
          <w:iCs/>
        </w:rPr>
        <w:t>you</w:t>
      </w:r>
      <w:proofErr w:type="gramEnd"/>
      <w:r>
        <w:rPr>
          <w:rFonts w:ascii="Avenir Book" w:hAnsi="Avenir Book"/>
          <w:iCs/>
        </w:rPr>
        <w:t xml:space="preserve"> glad other</w:t>
      </w:r>
      <w:r w:rsidR="002301AE">
        <w:rPr>
          <w:rFonts w:ascii="Avenir Book" w:hAnsi="Avenir Book"/>
          <w:iCs/>
        </w:rPr>
        <w:t xml:space="preserve"> people</w:t>
      </w:r>
      <w:r>
        <w:rPr>
          <w:rFonts w:ascii="Avenir Book" w:hAnsi="Avenir Book"/>
          <w:iCs/>
        </w:rPr>
        <w:t xml:space="preserve"> can’t read your mind</w:t>
      </w:r>
      <w:r w:rsidR="00A64A8F">
        <w:rPr>
          <w:rFonts w:ascii="Avenir Book" w:hAnsi="Avenir Book"/>
          <w:iCs/>
        </w:rPr>
        <w:t>?</w:t>
      </w:r>
      <w:r>
        <w:rPr>
          <w:rFonts w:ascii="Avenir Book" w:hAnsi="Avenir Book"/>
          <w:iCs/>
        </w:rPr>
        <w:t xml:space="preserve"> When have you thought something and caught yourself before it came out of your mouth?</w:t>
      </w:r>
      <w:r w:rsidR="00546376">
        <w:rPr>
          <w:rFonts w:ascii="Avenir Book" w:hAnsi="Avenir Book"/>
          <w:iCs/>
        </w:rPr>
        <w:t xml:space="preserve"> What would happen if people knew what you were thinking?</w:t>
      </w:r>
    </w:p>
    <w:p w14:paraId="1EFADC42" w14:textId="3191EAEF" w:rsidR="00C75A36" w:rsidRPr="00914BB4" w:rsidRDefault="00F00F03">
      <w:pPr>
        <w:pStyle w:val="NEWGeneralText"/>
        <w:numPr>
          <w:ilvl w:val="0"/>
          <w:numId w:val="6"/>
        </w:numPr>
        <w:spacing w:after="0" w:line="276" w:lineRule="auto"/>
        <w:rPr>
          <w:rFonts w:ascii="Avenir Book" w:hAnsi="Avenir Book"/>
        </w:rPr>
      </w:pPr>
      <w:r w:rsidRPr="00555276">
        <w:rPr>
          <w:rFonts w:ascii="Avenir Book" w:hAnsi="Avenir Book"/>
          <w:iCs/>
        </w:rPr>
        <w:t xml:space="preserve">I was reading in the Bible </w:t>
      </w:r>
      <w:r w:rsidR="00A64A8F">
        <w:rPr>
          <w:rFonts w:ascii="Avenir Book" w:hAnsi="Avenir Book"/>
          <w:iCs/>
        </w:rPr>
        <w:t xml:space="preserve">that </w:t>
      </w:r>
      <w:r w:rsidR="002301AE">
        <w:rPr>
          <w:rFonts w:ascii="Avenir Book" w:hAnsi="Avenir Book"/>
          <w:iCs/>
        </w:rPr>
        <w:t xml:space="preserve">when Jesus was on </w:t>
      </w:r>
      <w:proofErr w:type="gramStart"/>
      <w:r w:rsidR="002301AE">
        <w:rPr>
          <w:rFonts w:ascii="Avenir Book" w:hAnsi="Avenir Book"/>
          <w:iCs/>
        </w:rPr>
        <w:t>earth</w:t>
      </w:r>
      <w:proofErr w:type="gramEnd"/>
      <w:r w:rsidR="002301AE">
        <w:rPr>
          <w:rFonts w:ascii="Avenir Book" w:hAnsi="Avenir Book"/>
          <w:iCs/>
        </w:rPr>
        <w:t xml:space="preserve"> he knew what people were thinking.</w:t>
      </w:r>
      <w:r w:rsidR="00567024">
        <w:rPr>
          <w:rFonts w:ascii="Avenir Book" w:hAnsi="Avenir Book"/>
          <w:iCs/>
        </w:rPr>
        <w:t xml:space="preserve"> </w:t>
      </w:r>
      <w:r w:rsidR="002301AE">
        <w:rPr>
          <w:rFonts w:ascii="Avenir Book" w:hAnsi="Avenir Book"/>
          <w:iCs/>
        </w:rPr>
        <w:t>What do you think Jesus would have to say about the things you think about</w:t>
      </w:r>
      <w:r w:rsidR="00567024">
        <w:rPr>
          <w:rFonts w:ascii="Avenir Book" w:hAnsi="Avenir Book"/>
          <w:iCs/>
        </w:rPr>
        <w:t>?</w:t>
      </w:r>
      <w:r w:rsidR="00546376">
        <w:rPr>
          <w:rFonts w:ascii="Avenir Book" w:hAnsi="Avenir Book"/>
          <w:iCs/>
        </w:rPr>
        <w:t xml:space="preserve"> Does what he might think matter to you?</w:t>
      </w:r>
      <w:r w:rsidR="005C07CC">
        <w:rPr>
          <w:rFonts w:ascii="Avenir Book" w:hAnsi="Avenir Book"/>
          <w:iCs/>
        </w:rPr>
        <w:t xml:space="preserve"> Why or why not?</w:t>
      </w:r>
    </w:p>
    <w:p w14:paraId="0EEF4920" w14:textId="23688073" w:rsidR="007417E7" w:rsidRPr="00567024" w:rsidRDefault="007417E7" w:rsidP="000C703A">
      <w:pPr>
        <w:autoSpaceDE w:val="0"/>
        <w:autoSpaceDN w:val="0"/>
        <w:adjustRightInd w:val="0"/>
        <w:rPr>
          <w:rFonts w:ascii="Avenir Heavy" w:hAnsi="Avenir Heavy" w:cs="Avenir Heavy"/>
          <w:b/>
          <w:bCs/>
          <w:color w:val="000000"/>
          <w:sz w:val="22"/>
          <w:szCs w:val="22"/>
        </w:rPr>
      </w:pPr>
    </w:p>
    <w:p w14:paraId="5EF928DD" w14:textId="77777777" w:rsidR="008F0D95" w:rsidRDefault="008F0D95" w:rsidP="008F0D95">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Before You Go</w:t>
      </w:r>
    </w:p>
    <w:p w14:paraId="17A18B84" w14:textId="77777777" w:rsidR="008F0D95" w:rsidRDefault="008F0D95" w:rsidP="008F0D95">
      <w:pPr>
        <w:rPr>
          <w:rFonts w:ascii="Avenir Book" w:hAnsi="Avenir Book"/>
          <w:sz w:val="22"/>
          <w:szCs w:val="22"/>
        </w:rPr>
      </w:pPr>
    </w:p>
    <w:p w14:paraId="6148CDF6" w14:textId="67ED9AAD" w:rsidR="00714FC9" w:rsidRDefault="008C08E9" w:rsidP="008C08E9">
      <w:pPr>
        <w:pStyle w:val="NEWGeneralText"/>
        <w:spacing w:after="0"/>
        <w:ind w:left="0"/>
        <w:rPr>
          <w:rFonts w:ascii="Avenir Book" w:hAnsi="Avenir Book"/>
        </w:rPr>
      </w:pPr>
      <w:r w:rsidRPr="008C08E9">
        <w:rPr>
          <w:rFonts w:ascii="Avenir Book" w:hAnsi="Avenir Book"/>
        </w:rPr>
        <w:t xml:space="preserve">ExploreGod.com is a tremendous resource because it contains articles and videos that cover </w:t>
      </w:r>
      <w:proofErr w:type="gramStart"/>
      <w:r w:rsidRPr="008C08E9">
        <w:rPr>
          <w:rFonts w:ascii="Avenir Book" w:hAnsi="Avenir Book"/>
        </w:rPr>
        <w:t>topics</w:t>
      </w:r>
      <w:proofErr w:type="gramEnd"/>
      <w:r w:rsidRPr="008C08E9">
        <w:rPr>
          <w:rFonts w:ascii="Avenir Book" w:hAnsi="Avenir Book"/>
        </w:rPr>
        <w:t xml:space="preserve"> we don’t have time to address in the </w:t>
      </w:r>
      <w:r>
        <w:rPr>
          <w:rFonts w:ascii="Avenir Book" w:hAnsi="Avenir Book"/>
        </w:rPr>
        <w:t>Engage God Daily</w:t>
      </w:r>
      <w:r w:rsidRPr="008C08E9">
        <w:rPr>
          <w:rFonts w:ascii="Avenir Book" w:hAnsi="Avenir Book"/>
        </w:rPr>
        <w:t>. Some people wonder if there are any other sources that mention Jesus besides the Bible</w:t>
      </w:r>
      <w:r w:rsidR="00714FC9">
        <w:rPr>
          <w:rFonts w:ascii="Avenir Book" w:hAnsi="Avenir Book"/>
        </w:rPr>
        <w:t xml:space="preserve"> or how his teachings differ from other religious leaders</w:t>
      </w:r>
      <w:r w:rsidRPr="008C08E9">
        <w:rPr>
          <w:rFonts w:ascii="Avenir Book" w:hAnsi="Avenir Book"/>
        </w:rPr>
        <w:t xml:space="preserve">. </w:t>
      </w:r>
    </w:p>
    <w:p w14:paraId="74BB914C" w14:textId="77777777" w:rsidR="00714FC9" w:rsidRDefault="00714FC9" w:rsidP="008C08E9">
      <w:pPr>
        <w:pStyle w:val="NEWGeneralText"/>
        <w:spacing w:after="0"/>
        <w:ind w:left="0"/>
        <w:rPr>
          <w:rFonts w:ascii="Avenir Book" w:hAnsi="Avenir Book"/>
        </w:rPr>
      </w:pPr>
    </w:p>
    <w:p w14:paraId="15443CD9" w14:textId="4CD71D4A" w:rsidR="008C08E9" w:rsidRDefault="00714FC9">
      <w:pPr>
        <w:pStyle w:val="NEWGeneralText"/>
        <w:numPr>
          <w:ilvl w:val="0"/>
          <w:numId w:val="13"/>
        </w:numPr>
        <w:spacing w:after="0"/>
        <w:rPr>
          <w:rFonts w:ascii="Avenir Book" w:hAnsi="Avenir Book"/>
        </w:rPr>
      </w:pPr>
      <w:r>
        <w:rPr>
          <w:rFonts w:ascii="Avenir Book" w:hAnsi="Avenir Book"/>
        </w:rPr>
        <w:t xml:space="preserve">In the article </w:t>
      </w:r>
      <w:r w:rsidR="008C08E9" w:rsidRPr="008C08E9">
        <w:rPr>
          <w:rFonts w:ascii="Avenir Book" w:hAnsi="Avenir Book"/>
        </w:rPr>
        <w:t>“</w:t>
      </w:r>
      <w:hyperlink r:id="rId21" w:history="1">
        <w:r w:rsidR="008C08E9" w:rsidRPr="00714FC9">
          <w:rPr>
            <w:rStyle w:val="Hyperlink"/>
            <w:rFonts w:ascii="Avenir Book" w:hAnsi="Avenir Book"/>
          </w:rPr>
          <w:t>The Historical Jesus</w:t>
        </w:r>
      </w:hyperlink>
      <w:r w:rsidR="008C08E9" w:rsidRPr="008C08E9">
        <w:rPr>
          <w:rFonts w:ascii="Avenir Book" w:hAnsi="Avenir Book"/>
        </w:rPr>
        <w:t xml:space="preserve">” </w:t>
      </w:r>
      <w:r>
        <w:rPr>
          <w:rFonts w:ascii="Avenir Book" w:hAnsi="Avenir Book"/>
        </w:rPr>
        <w:t xml:space="preserve">Dr. David Capes </w:t>
      </w:r>
      <w:r w:rsidR="008C08E9" w:rsidRPr="008C08E9">
        <w:rPr>
          <w:rFonts w:ascii="Avenir Book" w:hAnsi="Avenir Book"/>
        </w:rPr>
        <w:t xml:space="preserve">discusses some </w:t>
      </w:r>
      <w:r w:rsidR="00A97855">
        <w:rPr>
          <w:rFonts w:ascii="Avenir Book" w:hAnsi="Avenir Book"/>
        </w:rPr>
        <w:t>historical documents</w:t>
      </w:r>
      <w:r w:rsidR="008C08E9" w:rsidRPr="008C08E9">
        <w:rPr>
          <w:rFonts w:ascii="Avenir Book" w:hAnsi="Avenir Book"/>
        </w:rPr>
        <w:t xml:space="preserve"> and what their significance is.</w:t>
      </w:r>
    </w:p>
    <w:p w14:paraId="75DF08A7" w14:textId="24CA4326" w:rsidR="008C08E9" w:rsidRPr="008C08E9" w:rsidRDefault="00714FC9">
      <w:pPr>
        <w:pStyle w:val="NEWGeneralText"/>
        <w:numPr>
          <w:ilvl w:val="0"/>
          <w:numId w:val="13"/>
        </w:numPr>
        <w:spacing w:after="0"/>
        <w:rPr>
          <w:rFonts w:ascii="Avenir Book" w:hAnsi="Avenir Book"/>
        </w:rPr>
      </w:pPr>
      <w:r>
        <w:rPr>
          <w:rFonts w:ascii="Avenir Book" w:hAnsi="Avenir Book"/>
        </w:rPr>
        <w:t xml:space="preserve">Matt Shores </w:t>
      </w:r>
      <w:r w:rsidRPr="008C08E9">
        <w:rPr>
          <w:rFonts w:ascii="Avenir Book" w:hAnsi="Avenir Book"/>
        </w:rPr>
        <w:t>provides a helpful comparison between Christianity and other world religions</w:t>
      </w:r>
      <w:r>
        <w:rPr>
          <w:rFonts w:ascii="Avenir Book" w:hAnsi="Avenir Book"/>
        </w:rPr>
        <w:t xml:space="preserve"> in t</w:t>
      </w:r>
      <w:r w:rsidR="008C08E9" w:rsidRPr="008C08E9">
        <w:rPr>
          <w:rFonts w:ascii="Avenir Book" w:hAnsi="Avenir Book"/>
        </w:rPr>
        <w:t>he article “</w:t>
      </w:r>
      <w:hyperlink r:id="rId22" w:history="1">
        <w:r w:rsidR="008C08E9" w:rsidRPr="00714FC9">
          <w:rPr>
            <w:rStyle w:val="Hyperlink"/>
            <w:rFonts w:ascii="Avenir Book" w:hAnsi="Avenir Book"/>
          </w:rPr>
          <w:t>How is Jesus Different</w:t>
        </w:r>
      </w:hyperlink>
      <w:r w:rsidR="008C08E9" w:rsidRPr="008C08E9">
        <w:rPr>
          <w:rFonts w:ascii="Avenir Book" w:hAnsi="Avenir Book"/>
        </w:rPr>
        <w:t>?”</w:t>
      </w:r>
    </w:p>
    <w:p w14:paraId="136C83CD" w14:textId="7937615B" w:rsidR="005273A1" w:rsidRDefault="005273A1" w:rsidP="005273A1">
      <w:pPr>
        <w:pStyle w:val="NEWGeneralText"/>
        <w:spacing w:after="0"/>
        <w:ind w:left="0"/>
        <w:rPr>
          <w:rFonts w:ascii="Avenir Book" w:hAnsi="Avenir Book"/>
        </w:rPr>
      </w:pPr>
    </w:p>
    <w:p w14:paraId="5C9EE2CF" w14:textId="77777777" w:rsidR="00AF3503" w:rsidRDefault="00AF3503" w:rsidP="005273A1">
      <w:pPr>
        <w:pStyle w:val="NEWGeneralText"/>
        <w:spacing w:after="0"/>
        <w:ind w:left="0"/>
        <w:rPr>
          <w:rFonts w:ascii="Avenir Book" w:hAnsi="Avenir Book"/>
        </w:rPr>
      </w:pPr>
    </w:p>
    <w:p w14:paraId="3FBF7C5B" w14:textId="77777777" w:rsidR="005273A1" w:rsidRPr="005273A1" w:rsidRDefault="005273A1" w:rsidP="005273A1">
      <w:pPr>
        <w:pStyle w:val="NEWGeneralText"/>
        <w:spacing w:after="0"/>
        <w:ind w:left="0"/>
        <w:rPr>
          <w:rFonts w:ascii="Avenir Book" w:hAnsi="Avenir Book"/>
        </w:rPr>
      </w:pPr>
    </w:p>
    <w:p w14:paraId="00BA008D" w14:textId="65C46D40" w:rsidR="004322B5" w:rsidRDefault="004322B5" w:rsidP="004322B5">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44"/>
          <w:szCs w:val="44"/>
        </w:rPr>
        <w:t xml:space="preserve">Day </w:t>
      </w:r>
      <w:r w:rsidR="00B1795C">
        <w:rPr>
          <w:rFonts w:ascii="Avenir Heavy" w:hAnsi="Avenir Heavy" w:cs="Avenir Heavy"/>
          <w:b/>
          <w:bCs/>
          <w:color w:val="000000"/>
          <w:sz w:val="44"/>
          <w:szCs w:val="44"/>
        </w:rPr>
        <w:t>4</w:t>
      </w:r>
    </w:p>
    <w:p w14:paraId="7AB3C2A3" w14:textId="77777777" w:rsidR="004322B5" w:rsidRDefault="004322B5" w:rsidP="004322B5">
      <w:pPr>
        <w:autoSpaceDE w:val="0"/>
        <w:autoSpaceDN w:val="0"/>
        <w:adjustRightInd w:val="0"/>
        <w:rPr>
          <w:rFonts w:ascii="Avenir Heavy" w:hAnsi="Avenir Heavy" w:cs="Avenir Heavy"/>
          <w:b/>
          <w:bCs/>
          <w:color w:val="000000"/>
          <w:sz w:val="22"/>
          <w:szCs w:val="22"/>
        </w:rPr>
      </w:pPr>
    </w:p>
    <w:p w14:paraId="7B433D63" w14:textId="64D75854" w:rsidR="00297D7E" w:rsidRDefault="007A6999" w:rsidP="00B13545">
      <w:pPr>
        <w:pStyle w:val="NEWGeneralText"/>
        <w:spacing w:after="0"/>
        <w:ind w:left="0" w:right="990"/>
        <w:rPr>
          <w:rFonts w:ascii="Avenir Book" w:hAnsi="Avenir Book"/>
        </w:rPr>
      </w:pPr>
      <w:r>
        <w:rPr>
          <w:rFonts w:ascii="Avenir Book" w:hAnsi="Avenir Book"/>
        </w:rPr>
        <w:t xml:space="preserve">“It was tough, but we got out there and gave 110% to get it done!” </w:t>
      </w:r>
      <w:r w:rsidR="002C1FED">
        <w:rPr>
          <w:rFonts w:ascii="Avenir Book" w:hAnsi="Avenir Book"/>
        </w:rPr>
        <w:t>It could be</w:t>
      </w:r>
      <w:r>
        <w:rPr>
          <w:rFonts w:ascii="Avenir Book" w:hAnsi="Avenir Book"/>
        </w:rPr>
        <w:t xml:space="preserve"> an athlete commenting on their </w:t>
      </w:r>
      <w:r w:rsidR="002C1FED">
        <w:rPr>
          <w:rFonts w:ascii="Avenir Book" w:hAnsi="Avenir Book"/>
        </w:rPr>
        <w:t xml:space="preserve">team’s </w:t>
      </w:r>
      <w:r>
        <w:rPr>
          <w:rFonts w:ascii="Avenir Book" w:hAnsi="Avenir Book"/>
        </w:rPr>
        <w:t xml:space="preserve">victory, engineers talking about an amazing feat of construction, or a manager commending his </w:t>
      </w:r>
      <w:r w:rsidR="002C1FED">
        <w:rPr>
          <w:rFonts w:ascii="Avenir Book" w:hAnsi="Avenir Book"/>
        </w:rPr>
        <w:t xml:space="preserve">employees. We use the mathematical expression to show it’s more than what’s expected. But if the waiter at your favorite restaurant </w:t>
      </w:r>
      <w:r w:rsidR="00E25BE9">
        <w:rPr>
          <w:rFonts w:ascii="Avenir Book" w:hAnsi="Avenir Book"/>
        </w:rPr>
        <w:t>fills your glass to</w:t>
      </w:r>
      <w:r w:rsidR="002C1FED">
        <w:rPr>
          <w:rFonts w:ascii="Avenir Book" w:hAnsi="Avenir Book"/>
        </w:rPr>
        <w:t xml:space="preserve"> 110%</w:t>
      </w:r>
      <w:r w:rsidR="00E25BE9">
        <w:rPr>
          <w:rFonts w:ascii="Avenir Book" w:hAnsi="Avenir Book"/>
        </w:rPr>
        <w:t xml:space="preserve"> with </w:t>
      </w:r>
      <w:r w:rsidR="002C1FED">
        <w:rPr>
          <w:rFonts w:ascii="Avenir Book" w:hAnsi="Avenir Book"/>
        </w:rPr>
        <w:t xml:space="preserve">water, </w:t>
      </w:r>
      <w:r w:rsidR="00BA6592">
        <w:rPr>
          <w:rFonts w:ascii="Avenir Book" w:hAnsi="Avenir Book"/>
        </w:rPr>
        <w:t>you may not be celebrating.</w:t>
      </w:r>
    </w:p>
    <w:p w14:paraId="31F15B62" w14:textId="134B8AA8" w:rsidR="00E25BE9" w:rsidRDefault="00E25BE9" w:rsidP="00B13545">
      <w:pPr>
        <w:pStyle w:val="NEWGeneralText"/>
        <w:spacing w:after="0"/>
        <w:ind w:left="0" w:right="990"/>
        <w:rPr>
          <w:rFonts w:ascii="Avenir Book" w:hAnsi="Avenir Book"/>
        </w:rPr>
      </w:pPr>
    </w:p>
    <w:p w14:paraId="54131085" w14:textId="44A7361E" w:rsidR="00E25BE9" w:rsidRPr="0026480C" w:rsidRDefault="00E25BE9" w:rsidP="00B13545">
      <w:pPr>
        <w:pStyle w:val="NEWGeneralText"/>
        <w:spacing w:after="0"/>
        <w:ind w:left="0" w:right="990"/>
        <w:rPr>
          <w:rFonts w:ascii="Avenir Book" w:hAnsi="Avenir Book"/>
        </w:rPr>
      </w:pPr>
      <w:r>
        <w:rPr>
          <w:rFonts w:ascii="Avenir Book" w:hAnsi="Avenir Book"/>
        </w:rPr>
        <w:t xml:space="preserve">As we consider Jesus being God this week, it may be challenging to </w:t>
      </w:r>
      <w:r w:rsidR="00004358">
        <w:rPr>
          <w:rFonts w:ascii="Avenir Book" w:hAnsi="Avenir Book"/>
        </w:rPr>
        <w:t>comprehend</w:t>
      </w:r>
      <w:r>
        <w:rPr>
          <w:rFonts w:ascii="Avenir Book" w:hAnsi="Avenir Book"/>
        </w:rPr>
        <w:t xml:space="preserve"> something outside of what our laws of physics tell us is possible. </w:t>
      </w:r>
      <w:r w:rsidR="00D15B8D">
        <w:rPr>
          <w:rFonts w:ascii="Avenir Book" w:hAnsi="Avenir Book"/>
        </w:rPr>
        <w:t>C</w:t>
      </w:r>
      <w:r>
        <w:rPr>
          <w:rFonts w:ascii="Avenir Book" w:hAnsi="Avenir Book"/>
        </w:rPr>
        <w:t xml:space="preserve">ould </w:t>
      </w:r>
      <w:r w:rsidR="005109E5">
        <w:rPr>
          <w:rFonts w:ascii="Avenir Book" w:hAnsi="Avenir Book"/>
        </w:rPr>
        <w:t>Jesus be</w:t>
      </w:r>
      <w:r>
        <w:rPr>
          <w:rFonts w:ascii="Avenir Book" w:hAnsi="Avenir Book"/>
        </w:rPr>
        <w:t xml:space="preserve"> 100% </w:t>
      </w:r>
      <w:r w:rsidR="00297477">
        <w:rPr>
          <w:rFonts w:ascii="Avenir Book" w:hAnsi="Avenir Book"/>
        </w:rPr>
        <w:t>God</w:t>
      </w:r>
      <w:r>
        <w:rPr>
          <w:rFonts w:ascii="Avenir Book" w:hAnsi="Avenir Book"/>
        </w:rPr>
        <w:t xml:space="preserve"> and 100% </w:t>
      </w:r>
      <w:r w:rsidR="00297477">
        <w:rPr>
          <w:rFonts w:ascii="Avenir Book" w:hAnsi="Avenir Book"/>
        </w:rPr>
        <w:t>man…a</w:t>
      </w:r>
      <w:r w:rsidR="00F734C0">
        <w:rPr>
          <w:rFonts w:ascii="Avenir Book" w:hAnsi="Avenir Book"/>
        </w:rPr>
        <w:t xml:space="preserve"> 200%</w:t>
      </w:r>
      <w:r w:rsidR="00297477">
        <w:rPr>
          <w:rFonts w:ascii="Avenir Book" w:hAnsi="Avenir Book"/>
        </w:rPr>
        <w:t xml:space="preserve"> </w:t>
      </w:r>
      <w:proofErr w:type="gramStart"/>
      <w:r w:rsidR="00297477">
        <w:rPr>
          <w:rFonts w:ascii="Avenir Book" w:hAnsi="Avenir Book"/>
        </w:rPr>
        <w:t>God-man</w:t>
      </w:r>
      <w:proofErr w:type="gramEnd"/>
      <w:r>
        <w:rPr>
          <w:rFonts w:ascii="Avenir Book" w:hAnsi="Avenir Book"/>
        </w:rPr>
        <w:t xml:space="preserve">? </w:t>
      </w:r>
    </w:p>
    <w:p w14:paraId="6DB9355A" w14:textId="77777777" w:rsidR="00180160" w:rsidRPr="0026480C" w:rsidRDefault="00180160" w:rsidP="00B13545">
      <w:pPr>
        <w:pStyle w:val="NEWGeneralText"/>
        <w:spacing w:after="0"/>
        <w:ind w:left="0" w:right="990"/>
        <w:rPr>
          <w:rFonts w:ascii="Avenir Book" w:hAnsi="Avenir Book"/>
        </w:rPr>
      </w:pPr>
    </w:p>
    <w:p w14:paraId="0E0CBEB3" w14:textId="77777777" w:rsidR="004322B5" w:rsidRDefault="004322B5" w:rsidP="004322B5">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Before You Begin</w:t>
      </w:r>
    </w:p>
    <w:p w14:paraId="19FC951F" w14:textId="77777777" w:rsidR="004322B5" w:rsidRDefault="004322B5" w:rsidP="004322B5">
      <w:pPr>
        <w:pStyle w:val="NEWGeneralText"/>
        <w:spacing w:after="0"/>
        <w:ind w:left="0"/>
        <w:rPr>
          <w:rFonts w:ascii="Avenir Book" w:hAnsi="Avenir Book"/>
          <w:iCs/>
        </w:rPr>
      </w:pPr>
    </w:p>
    <w:p w14:paraId="09F193AB" w14:textId="531B4F8E" w:rsidR="004322B5" w:rsidRPr="007B532E" w:rsidRDefault="00C47641" w:rsidP="00E77F16">
      <w:pPr>
        <w:pStyle w:val="NEWGeneralText"/>
        <w:spacing w:after="0"/>
        <w:ind w:left="0"/>
        <w:rPr>
          <w:rFonts w:ascii="Avenir Book" w:hAnsi="Avenir Book"/>
          <w:iCs/>
        </w:rPr>
      </w:pPr>
      <w:r>
        <w:rPr>
          <w:rFonts w:ascii="Avenir Book" w:hAnsi="Avenir Book"/>
          <w:iCs/>
        </w:rPr>
        <w:t xml:space="preserve">Review this </w:t>
      </w:r>
      <w:hyperlink r:id="rId23" w:history="1">
        <w:r w:rsidRPr="00C47641">
          <w:rPr>
            <w:rStyle w:val="Hyperlink"/>
            <w:rFonts w:ascii="Avenir Book" w:hAnsi="Avenir Book"/>
            <w:iCs/>
          </w:rPr>
          <w:t>list of the Attributes of God</w:t>
        </w:r>
      </w:hyperlink>
      <w:r>
        <w:rPr>
          <w:rFonts w:ascii="Avenir Book" w:hAnsi="Avenir Book"/>
          <w:iCs/>
        </w:rPr>
        <w:t>. As you read through the list, thank him for the characteristics that help you understand who he really is.</w:t>
      </w:r>
    </w:p>
    <w:p w14:paraId="13BAAC97" w14:textId="77777777" w:rsidR="004322B5" w:rsidRDefault="004322B5" w:rsidP="004322B5">
      <w:pPr>
        <w:pStyle w:val="NEWGeneralText"/>
        <w:spacing w:after="0"/>
        <w:ind w:left="0"/>
        <w:rPr>
          <w:rFonts w:ascii="Avenir Book" w:hAnsi="Avenir Book"/>
          <w:iCs/>
        </w:rPr>
      </w:pPr>
    </w:p>
    <w:p w14:paraId="7B7BC96F" w14:textId="77777777" w:rsidR="004322B5" w:rsidRDefault="004322B5" w:rsidP="004322B5">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Read the Word</w:t>
      </w:r>
    </w:p>
    <w:p w14:paraId="2849C060" w14:textId="77777777" w:rsidR="00262E09" w:rsidRPr="00411FC5" w:rsidRDefault="00262E09" w:rsidP="00411FC5">
      <w:pPr>
        <w:pStyle w:val="NEWScriptureTextlastline"/>
        <w:tabs>
          <w:tab w:val="left" w:pos="1080"/>
        </w:tabs>
        <w:spacing w:after="0"/>
        <w:ind w:right="677" w:hanging="720"/>
        <w:rPr>
          <w:rFonts w:ascii="Avenir Book" w:hAnsi="Avenir Book"/>
          <w:i w:val="0"/>
          <w:iCs w:val="0"/>
        </w:rPr>
      </w:pPr>
    </w:p>
    <w:p w14:paraId="6AADE378" w14:textId="65CBA4A4" w:rsidR="00560E14" w:rsidRPr="0026480C" w:rsidRDefault="00560E14" w:rsidP="00560E14">
      <w:pPr>
        <w:pStyle w:val="NEWGeneralText"/>
        <w:spacing w:after="0"/>
        <w:ind w:left="0" w:right="990"/>
        <w:rPr>
          <w:rFonts w:ascii="Avenir Book" w:hAnsi="Avenir Book"/>
        </w:rPr>
      </w:pPr>
      <w:r>
        <w:rPr>
          <w:rFonts w:ascii="Avenir Book" w:hAnsi="Avenir Book"/>
        </w:rPr>
        <w:lastRenderedPageBreak/>
        <w:t>What</w:t>
      </w:r>
      <w:r>
        <w:rPr>
          <w:rFonts w:ascii="Avenir Book" w:hAnsi="Avenir Book"/>
        </w:rPr>
        <w:t xml:space="preserve"> would you expect a </w:t>
      </w:r>
      <w:r>
        <w:rPr>
          <w:rFonts w:ascii="Avenir Book" w:hAnsi="Avenir Book"/>
        </w:rPr>
        <w:t>“</w:t>
      </w:r>
      <w:r>
        <w:rPr>
          <w:rFonts w:ascii="Avenir Book" w:hAnsi="Avenir Book"/>
        </w:rPr>
        <w:t>God-man</w:t>
      </w:r>
      <w:r>
        <w:rPr>
          <w:rFonts w:ascii="Avenir Book" w:hAnsi="Avenir Book"/>
        </w:rPr>
        <w:t>”</w:t>
      </w:r>
      <w:r>
        <w:rPr>
          <w:rFonts w:ascii="Avenir Book" w:hAnsi="Avenir Book"/>
        </w:rPr>
        <w:t xml:space="preserve"> to be like? For the fullness of God to dwell in a human, there would need to be evidence of both natures – incorruptible goodness and power along with human emotions and senses.</w:t>
      </w:r>
      <w:r>
        <w:rPr>
          <w:rFonts w:ascii="Avenir Book" w:hAnsi="Avenir Book"/>
        </w:rPr>
        <w:t xml:space="preserve"> </w:t>
      </w:r>
      <w:r w:rsidR="00297477">
        <w:rPr>
          <w:rFonts w:ascii="Avenir Book" w:hAnsi="Avenir Book"/>
        </w:rPr>
        <w:t>The</w:t>
      </w:r>
      <w:r>
        <w:rPr>
          <w:rFonts w:ascii="Avenir Book" w:hAnsi="Avenir Book"/>
        </w:rPr>
        <w:t xml:space="preserve"> Gospels tell us Jesus wept </w:t>
      </w:r>
      <w:r w:rsidR="00CC1C34">
        <w:rPr>
          <w:rFonts w:ascii="Avenir Book" w:hAnsi="Avenir Book"/>
        </w:rPr>
        <w:t xml:space="preserve">after the death of his friend Lazarus </w:t>
      </w:r>
      <w:r>
        <w:rPr>
          <w:rFonts w:ascii="Avenir Book" w:hAnsi="Avenir Book"/>
        </w:rPr>
        <w:t xml:space="preserve">and </w:t>
      </w:r>
      <w:r w:rsidR="00CC1C34">
        <w:rPr>
          <w:rFonts w:ascii="Avenir Book" w:hAnsi="Avenir Book"/>
        </w:rPr>
        <w:t>was hungry after fasting for forty days</w:t>
      </w:r>
      <w:r w:rsidR="00297477">
        <w:rPr>
          <w:rFonts w:ascii="Avenir Book" w:hAnsi="Avenir Book"/>
        </w:rPr>
        <w:t xml:space="preserve">. </w:t>
      </w:r>
      <w:r w:rsidR="006B75D2">
        <w:rPr>
          <w:rFonts w:ascii="Avenir Book" w:hAnsi="Avenir Book"/>
        </w:rPr>
        <w:t xml:space="preserve">Those are evidence of humanity. </w:t>
      </w:r>
      <w:r w:rsidR="00297477">
        <w:rPr>
          <w:rFonts w:ascii="Avenir Book" w:hAnsi="Avenir Book"/>
        </w:rPr>
        <w:t>C</w:t>
      </w:r>
      <w:r w:rsidR="00CC1C34">
        <w:rPr>
          <w:rFonts w:ascii="Avenir Book" w:hAnsi="Avenir Book"/>
        </w:rPr>
        <w:t xml:space="preserve">onsider these verses that summarize the beliefs and teachings that came from those who experienced the </w:t>
      </w:r>
      <w:r w:rsidR="00297477">
        <w:rPr>
          <w:rFonts w:ascii="Avenir Book" w:hAnsi="Avenir Book"/>
        </w:rPr>
        <w:t>“</w:t>
      </w:r>
      <w:r w:rsidR="00CC1C34">
        <w:rPr>
          <w:rFonts w:ascii="Avenir Book" w:hAnsi="Avenir Book"/>
        </w:rPr>
        <w:t>God-man</w:t>
      </w:r>
      <w:r w:rsidR="00297477">
        <w:rPr>
          <w:rFonts w:ascii="Avenir Book" w:hAnsi="Avenir Book"/>
        </w:rPr>
        <w:t>”</w:t>
      </w:r>
      <w:r w:rsidR="00CC1C34">
        <w:rPr>
          <w:rFonts w:ascii="Avenir Book" w:hAnsi="Avenir Book"/>
        </w:rPr>
        <w:t xml:space="preserve"> first</w:t>
      </w:r>
      <w:r w:rsidR="006B75D2">
        <w:rPr>
          <w:rFonts w:ascii="Avenir Book" w:hAnsi="Avenir Book"/>
        </w:rPr>
        <w:t>-</w:t>
      </w:r>
      <w:r w:rsidR="00CC1C34">
        <w:rPr>
          <w:rFonts w:ascii="Avenir Book" w:hAnsi="Avenir Book"/>
        </w:rPr>
        <w:t>hand:</w:t>
      </w:r>
    </w:p>
    <w:p w14:paraId="364952B0" w14:textId="77777777" w:rsidR="004E5F6F" w:rsidRDefault="004E5F6F" w:rsidP="006844DE">
      <w:pPr>
        <w:pStyle w:val="NEWGeneralText"/>
        <w:spacing w:after="0"/>
        <w:ind w:left="0" w:right="990"/>
        <w:rPr>
          <w:rFonts w:ascii="Avenir Book" w:hAnsi="Avenir Book"/>
        </w:rPr>
      </w:pPr>
    </w:p>
    <w:p w14:paraId="3027C0D4" w14:textId="0234A09E" w:rsidR="004E5F6F" w:rsidRDefault="0023521F" w:rsidP="00A84B8C">
      <w:pPr>
        <w:pStyle w:val="NEWScriptureHeading"/>
        <w:spacing w:before="0" w:after="0"/>
        <w:rPr>
          <w:rFonts w:ascii="Avenir Book" w:hAnsi="Avenir Book"/>
          <w:b w:val="0"/>
          <w:bCs w:val="0"/>
          <w:sz w:val="22"/>
          <w:szCs w:val="22"/>
        </w:rPr>
      </w:pPr>
      <w:hyperlink r:id="rId24" w:history="1">
        <w:r w:rsidRPr="0023521F">
          <w:rPr>
            <w:rStyle w:val="Hyperlink"/>
            <w:rFonts w:ascii="Avenir Book" w:hAnsi="Avenir Book"/>
            <w:sz w:val="22"/>
            <w:szCs w:val="22"/>
          </w:rPr>
          <w:t>Colossians 1:15-20</w:t>
        </w:r>
      </w:hyperlink>
      <w:r w:rsidR="00A84B8C">
        <w:rPr>
          <w:rFonts w:ascii="Avenir Book" w:hAnsi="Avenir Book"/>
        </w:rPr>
        <w:t xml:space="preserve"> </w:t>
      </w:r>
      <w:r w:rsidR="00A84B8C" w:rsidRPr="00A84B8C">
        <w:rPr>
          <w:rFonts w:ascii="Avenir Book" w:hAnsi="Avenir Book"/>
          <w:b w:val="0"/>
          <w:bCs w:val="0"/>
          <w:sz w:val="22"/>
          <w:szCs w:val="22"/>
        </w:rPr>
        <w:t>(NLT)</w:t>
      </w:r>
    </w:p>
    <w:p w14:paraId="38028E96" w14:textId="77777777" w:rsidR="00A84B8C" w:rsidRPr="00A84B8C" w:rsidRDefault="00A84B8C" w:rsidP="00A84B8C">
      <w:pPr>
        <w:pStyle w:val="NEWScriptureHeading"/>
        <w:spacing w:before="0" w:after="0"/>
        <w:rPr>
          <w:rFonts w:ascii="Avenir Book" w:hAnsi="Avenir Book"/>
          <w:sz w:val="22"/>
          <w:szCs w:val="22"/>
        </w:rPr>
      </w:pPr>
    </w:p>
    <w:p w14:paraId="1BCE65FC" w14:textId="35B4BEAC" w:rsidR="00EF2826" w:rsidRDefault="00A84B8C" w:rsidP="00A84B8C">
      <w:pPr>
        <w:pStyle w:val="NEWGeneralText"/>
        <w:spacing w:after="0"/>
        <w:ind w:left="720"/>
        <w:rPr>
          <w:rStyle w:val="text"/>
          <w:rFonts w:ascii="Avenir Book" w:hAnsi="Avenir Book" w:cs="Segoe UI"/>
          <w:i/>
          <w:iCs/>
          <w:shd w:val="clear" w:color="auto" w:fill="FFFFFF"/>
        </w:rPr>
      </w:pPr>
      <w:r w:rsidRPr="00A84B8C">
        <w:rPr>
          <w:rStyle w:val="text"/>
          <w:rFonts w:ascii="Avenir Book" w:hAnsi="Avenir Book" w:cs="Segoe UI"/>
          <w:b/>
          <w:bCs/>
          <w:i/>
          <w:iCs/>
          <w:shd w:val="clear" w:color="auto" w:fill="FFFFFF"/>
          <w:vertAlign w:val="superscript"/>
        </w:rPr>
        <w:t>15 </w:t>
      </w:r>
      <w:r w:rsidRPr="00F222D6">
        <w:rPr>
          <w:rStyle w:val="text"/>
          <w:rFonts w:ascii="Avenir Book" w:hAnsi="Avenir Book" w:cs="Segoe UI"/>
          <w:b/>
          <w:bCs/>
          <w:i/>
          <w:iCs/>
          <w:shd w:val="clear" w:color="auto" w:fill="FFFFFF"/>
        </w:rPr>
        <w:t>Christ is the visible image of the invisible God</w:t>
      </w:r>
      <w:r w:rsidRPr="00A84B8C">
        <w:rPr>
          <w:rStyle w:val="text"/>
          <w:rFonts w:ascii="Avenir Book" w:hAnsi="Avenir Book" w:cs="Segoe UI"/>
          <w:i/>
          <w:iCs/>
          <w:shd w:val="clear" w:color="auto" w:fill="FFFFFF"/>
        </w:rPr>
        <w:t>.</w:t>
      </w:r>
      <w:r w:rsidRPr="00A84B8C">
        <w:rPr>
          <w:rFonts w:ascii="Avenir Book" w:hAnsi="Avenir Book" w:cs="Segoe UI"/>
          <w:i/>
          <w:iCs/>
        </w:rPr>
        <w:br/>
      </w:r>
      <w:r w:rsidRPr="00A84B8C">
        <w:rPr>
          <w:rStyle w:val="indent-1-breaks"/>
          <w:rFonts w:ascii="Avenir Book" w:hAnsi="Avenir Book" w:cs="Courier New"/>
          <w:i/>
          <w:iCs/>
          <w:shd w:val="clear" w:color="auto" w:fill="FFFFFF"/>
        </w:rPr>
        <w:t>    </w:t>
      </w:r>
      <w:r w:rsidRPr="00A84B8C">
        <w:rPr>
          <w:rStyle w:val="text"/>
          <w:rFonts w:ascii="Avenir Book" w:hAnsi="Avenir Book" w:cs="Segoe UI"/>
          <w:i/>
          <w:iCs/>
          <w:shd w:val="clear" w:color="auto" w:fill="FFFFFF"/>
        </w:rPr>
        <w:t>He existed before anything was created and is supreme over all creation,</w:t>
      </w:r>
      <w:r w:rsidRPr="00A84B8C">
        <w:rPr>
          <w:rFonts w:ascii="Avenir Book" w:hAnsi="Avenir Book" w:cs="Segoe UI"/>
          <w:i/>
          <w:iCs/>
        </w:rPr>
        <w:br/>
      </w:r>
      <w:r w:rsidRPr="00A84B8C">
        <w:rPr>
          <w:rStyle w:val="text"/>
          <w:rFonts w:ascii="Avenir Book" w:hAnsi="Avenir Book" w:cs="Segoe UI"/>
          <w:b/>
          <w:bCs/>
          <w:i/>
          <w:iCs/>
          <w:shd w:val="clear" w:color="auto" w:fill="FFFFFF"/>
          <w:vertAlign w:val="superscript"/>
        </w:rPr>
        <w:t>16 </w:t>
      </w:r>
      <w:r w:rsidRPr="00A84B8C">
        <w:rPr>
          <w:rStyle w:val="text"/>
          <w:rFonts w:ascii="Avenir Book" w:hAnsi="Avenir Book" w:cs="Segoe UI"/>
          <w:i/>
          <w:iCs/>
          <w:shd w:val="clear" w:color="auto" w:fill="FFFFFF"/>
        </w:rPr>
        <w:t>for through him God created everything</w:t>
      </w:r>
      <w:r w:rsidRPr="00A84B8C">
        <w:rPr>
          <w:rFonts w:ascii="Avenir Book" w:hAnsi="Avenir Book" w:cs="Segoe UI"/>
          <w:i/>
          <w:iCs/>
        </w:rPr>
        <w:br/>
      </w:r>
      <w:r w:rsidRPr="00A84B8C">
        <w:rPr>
          <w:rStyle w:val="indent-1-breaks"/>
          <w:rFonts w:ascii="Avenir Book" w:hAnsi="Avenir Book" w:cs="Courier New"/>
          <w:i/>
          <w:iCs/>
          <w:shd w:val="clear" w:color="auto" w:fill="FFFFFF"/>
        </w:rPr>
        <w:t>    </w:t>
      </w:r>
      <w:r w:rsidRPr="00A84B8C">
        <w:rPr>
          <w:rStyle w:val="text"/>
          <w:rFonts w:ascii="Avenir Book" w:hAnsi="Avenir Book" w:cs="Segoe UI"/>
          <w:i/>
          <w:iCs/>
          <w:shd w:val="clear" w:color="auto" w:fill="FFFFFF"/>
        </w:rPr>
        <w:t>in the heavenly realms and on earth.</w:t>
      </w:r>
      <w:r w:rsidRPr="00A84B8C">
        <w:rPr>
          <w:rFonts w:ascii="Avenir Book" w:hAnsi="Avenir Book" w:cs="Segoe UI"/>
          <w:i/>
          <w:iCs/>
        </w:rPr>
        <w:br/>
      </w:r>
      <w:r w:rsidRPr="00A84B8C">
        <w:rPr>
          <w:rStyle w:val="text"/>
          <w:rFonts w:ascii="Avenir Book" w:hAnsi="Avenir Book" w:cs="Segoe UI"/>
          <w:i/>
          <w:iCs/>
          <w:shd w:val="clear" w:color="auto" w:fill="FFFFFF"/>
        </w:rPr>
        <w:t>He made the things we can see</w:t>
      </w:r>
      <w:r w:rsidRPr="00A84B8C">
        <w:rPr>
          <w:rFonts w:ascii="Avenir Book" w:hAnsi="Avenir Book" w:cs="Segoe UI"/>
          <w:i/>
          <w:iCs/>
        </w:rPr>
        <w:br/>
      </w:r>
      <w:r w:rsidRPr="00A84B8C">
        <w:rPr>
          <w:rStyle w:val="indent-1-breaks"/>
          <w:rFonts w:ascii="Avenir Book" w:hAnsi="Avenir Book" w:cs="Courier New"/>
          <w:i/>
          <w:iCs/>
          <w:shd w:val="clear" w:color="auto" w:fill="FFFFFF"/>
        </w:rPr>
        <w:t>    </w:t>
      </w:r>
      <w:r w:rsidRPr="00A84B8C">
        <w:rPr>
          <w:rStyle w:val="text"/>
          <w:rFonts w:ascii="Avenir Book" w:hAnsi="Avenir Book" w:cs="Segoe UI"/>
          <w:i/>
          <w:iCs/>
          <w:shd w:val="clear" w:color="auto" w:fill="FFFFFF"/>
        </w:rPr>
        <w:t>and the things we can’t see—</w:t>
      </w:r>
      <w:r w:rsidRPr="00A84B8C">
        <w:rPr>
          <w:rFonts w:ascii="Avenir Book" w:hAnsi="Avenir Book" w:cs="Segoe UI"/>
          <w:i/>
          <w:iCs/>
        </w:rPr>
        <w:br/>
      </w:r>
      <w:r w:rsidRPr="00A84B8C">
        <w:rPr>
          <w:rStyle w:val="text"/>
          <w:rFonts w:ascii="Avenir Book" w:hAnsi="Avenir Book" w:cs="Segoe UI"/>
          <w:i/>
          <w:iCs/>
          <w:shd w:val="clear" w:color="auto" w:fill="FFFFFF"/>
        </w:rPr>
        <w:t>such as thrones, kingdoms, rulers, and authorities in the unseen world.</w:t>
      </w:r>
      <w:r w:rsidRPr="00A84B8C">
        <w:rPr>
          <w:rFonts w:ascii="Avenir Book" w:hAnsi="Avenir Book" w:cs="Segoe UI"/>
          <w:i/>
          <w:iCs/>
        </w:rPr>
        <w:br/>
      </w:r>
      <w:r w:rsidRPr="00A84B8C">
        <w:rPr>
          <w:rStyle w:val="indent-1-breaks"/>
          <w:rFonts w:ascii="Avenir Book" w:hAnsi="Avenir Book" w:cs="Courier New"/>
          <w:i/>
          <w:iCs/>
          <w:shd w:val="clear" w:color="auto" w:fill="FFFFFF"/>
        </w:rPr>
        <w:t>    </w:t>
      </w:r>
      <w:r w:rsidRPr="00A84B8C">
        <w:rPr>
          <w:rStyle w:val="text"/>
          <w:rFonts w:ascii="Avenir Book" w:hAnsi="Avenir Book" w:cs="Segoe UI"/>
          <w:i/>
          <w:iCs/>
          <w:shd w:val="clear" w:color="auto" w:fill="FFFFFF"/>
        </w:rPr>
        <w:t>Everything was created through him and for him.</w:t>
      </w:r>
      <w:r w:rsidRPr="00A84B8C">
        <w:rPr>
          <w:rFonts w:ascii="Avenir Book" w:hAnsi="Avenir Book" w:cs="Segoe UI"/>
          <w:i/>
          <w:iCs/>
        </w:rPr>
        <w:br/>
      </w:r>
      <w:r w:rsidRPr="00A84B8C">
        <w:rPr>
          <w:rStyle w:val="text"/>
          <w:rFonts w:ascii="Avenir Book" w:hAnsi="Avenir Book" w:cs="Segoe UI"/>
          <w:b/>
          <w:bCs/>
          <w:i/>
          <w:iCs/>
          <w:shd w:val="clear" w:color="auto" w:fill="FFFFFF"/>
          <w:vertAlign w:val="superscript"/>
        </w:rPr>
        <w:t>17 </w:t>
      </w:r>
      <w:r w:rsidRPr="00A84B8C">
        <w:rPr>
          <w:rStyle w:val="text"/>
          <w:rFonts w:ascii="Avenir Book" w:hAnsi="Avenir Book" w:cs="Segoe UI"/>
          <w:i/>
          <w:iCs/>
          <w:shd w:val="clear" w:color="auto" w:fill="FFFFFF"/>
        </w:rPr>
        <w:t>He existed before anything else,</w:t>
      </w:r>
      <w:r w:rsidRPr="00A84B8C">
        <w:rPr>
          <w:rFonts w:ascii="Avenir Book" w:hAnsi="Avenir Book" w:cs="Segoe UI"/>
          <w:i/>
          <w:iCs/>
        </w:rPr>
        <w:br/>
      </w:r>
      <w:r w:rsidRPr="00A84B8C">
        <w:rPr>
          <w:rStyle w:val="indent-1-breaks"/>
          <w:rFonts w:ascii="Avenir Book" w:hAnsi="Avenir Book" w:cs="Courier New"/>
          <w:i/>
          <w:iCs/>
          <w:shd w:val="clear" w:color="auto" w:fill="FFFFFF"/>
        </w:rPr>
        <w:t>    </w:t>
      </w:r>
      <w:r w:rsidRPr="00A84B8C">
        <w:rPr>
          <w:rStyle w:val="text"/>
          <w:rFonts w:ascii="Avenir Book" w:hAnsi="Avenir Book" w:cs="Segoe UI"/>
          <w:i/>
          <w:iCs/>
          <w:shd w:val="clear" w:color="auto" w:fill="FFFFFF"/>
        </w:rPr>
        <w:t>and he holds all creation together.</w:t>
      </w:r>
      <w:r w:rsidRPr="00A84B8C">
        <w:rPr>
          <w:rFonts w:ascii="Avenir Book" w:hAnsi="Avenir Book" w:cs="Segoe UI"/>
          <w:i/>
          <w:iCs/>
        </w:rPr>
        <w:br/>
      </w:r>
      <w:r w:rsidRPr="00A84B8C">
        <w:rPr>
          <w:rStyle w:val="text"/>
          <w:rFonts w:ascii="Avenir Book" w:hAnsi="Avenir Book" w:cs="Segoe UI"/>
          <w:b/>
          <w:bCs/>
          <w:i/>
          <w:iCs/>
          <w:shd w:val="clear" w:color="auto" w:fill="FFFFFF"/>
          <w:vertAlign w:val="superscript"/>
        </w:rPr>
        <w:t>18 </w:t>
      </w:r>
      <w:r w:rsidRPr="00A84B8C">
        <w:rPr>
          <w:rStyle w:val="text"/>
          <w:rFonts w:ascii="Avenir Book" w:hAnsi="Avenir Book" w:cs="Segoe UI"/>
          <w:i/>
          <w:iCs/>
          <w:shd w:val="clear" w:color="auto" w:fill="FFFFFF"/>
        </w:rPr>
        <w:t>Christ is also the head of the church,</w:t>
      </w:r>
      <w:r w:rsidRPr="00A84B8C">
        <w:rPr>
          <w:rFonts w:ascii="Avenir Book" w:hAnsi="Avenir Book" w:cs="Segoe UI"/>
          <w:i/>
          <w:iCs/>
        </w:rPr>
        <w:br/>
      </w:r>
      <w:r w:rsidRPr="00A84B8C">
        <w:rPr>
          <w:rStyle w:val="indent-1-breaks"/>
          <w:rFonts w:ascii="Avenir Book" w:hAnsi="Avenir Book" w:cs="Courier New"/>
          <w:i/>
          <w:iCs/>
          <w:shd w:val="clear" w:color="auto" w:fill="FFFFFF"/>
        </w:rPr>
        <w:t>    </w:t>
      </w:r>
      <w:r w:rsidRPr="00A84B8C">
        <w:rPr>
          <w:rStyle w:val="text"/>
          <w:rFonts w:ascii="Avenir Book" w:hAnsi="Avenir Book" w:cs="Segoe UI"/>
          <w:i/>
          <w:iCs/>
          <w:shd w:val="clear" w:color="auto" w:fill="FFFFFF"/>
        </w:rPr>
        <w:t>which is his body.</w:t>
      </w:r>
      <w:r w:rsidRPr="00A84B8C">
        <w:rPr>
          <w:rFonts w:ascii="Avenir Book" w:hAnsi="Avenir Book" w:cs="Segoe UI"/>
          <w:i/>
          <w:iCs/>
        </w:rPr>
        <w:br/>
      </w:r>
      <w:r w:rsidRPr="00A84B8C">
        <w:rPr>
          <w:rStyle w:val="text"/>
          <w:rFonts w:ascii="Avenir Book" w:hAnsi="Avenir Book" w:cs="Segoe UI"/>
          <w:i/>
          <w:iCs/>
          <w:shd w:val="clear" w:color="auto" w:fill="FFFFFF"/>
        </w:rPr>
        <w:t>He is the beginning,</w:t>
      </w:r>
      <w:r w:rsidRPr="00A84B8C">
        <w:rPr>
          <w:rFonts w:ascii="Avenir Book" w:hAnsi="Avenir Book" w:cs="Segoe UI"/>
          <w:i/>
          <w:iCs/>
        </w:rPr>
        <w:br/>
      </w:r>
      <w:r w:rsidRPr="00A84B8C">
        <w:rPr>
          <w:rStyle w:val="indent-1-breaks"/>
          <w:rFonts w:ascii="Avenir Book" w:hAnsi="Avenir Book" w:cs="Courier New"/>
          <w:i/>
          <w:iCs/>
          <w:shd w:val="clear" w:color="auto" w:fill="FFFFFF"/>
        </w:rPr>
        <w:t>    </w:t>
      </w:r>
      <w:r w:rsidRPr="00A84B8C">
        <w:rPr>
          <w:rStyle w:val="text"/>
          <w:rFonts w:ascii="Avenir Book" w:hAnsi="Avenir Book" w:cs="Segoe UI"/>
          <w:i/>
          <w:iCs/>
          <w:shd w:val="clear" w:color="auto" w:fill="FFFFFF"/>
        </w:rPr>
        <w:t>supreme over all who rise from the dead.</w:t>
      </w:r>
      <w:r w:rsidRPr="00A84B8C">
        <w:rPr>
          <w:rFonts w:ascii="Avenir Book" w:hAnsi="Avenir Book" w:cs="Segoe UI"/>
          <w:i/>
          <w:iCs/>
        </w:rPr>
        <w:br/>
      </w:r>
      <w:r w:rsidRPr="00A84B8C">
        <w:rPr>
          <w:rStyle w:val="indent-1-breaks"/>
          <w:rFonts w:ascii="Avenir Book" w:hAnsi="Avenir Book" w:cs="Courier New"/>
          <w:i/>
          <w:iCs/>
          <w:shd w:val="clear" w:color="auto" w:fill="FFFFFF"/>
        </w:rPr>
        <w:t>    </w:t>
      </w:r>
      <w:r w:rsidRPr="00A84B8C">
        <w:rPr>
          <w:rStyle w:val="text"/>
          <w:rFonts w:ascii="Avenir Book" w:hAnsi="Avenir Book" w:cs="Segoe UI"/>
          <w:i/>
          <w:iCs/>
          <w:shd w:val="clear" w:color="auto" w:fill="FFFFFF"/>
        </w:rPr>
        <w:t>So he is first in everything.</w:t>
      </w:r>
      <w:r w:rsidRPr="00A84B8C">
        <w:rPr>
          <w:rFonts w:ascii="Avenir Book" w:hAnsi="Avenir Book" w:cs="Segoe UI"/>
          <w:i/>
          <w:iCs/>
        </w:rPr>
        <w:br/>
      </w:r>
      <w:r w:rsidRPr="00A84B8C">
        <w:rPr>
          <w:rStyle w:val="text"/>
          <w:rFonts w:ascii="Avenir Book" w:hAnsi="Avenir Book" w:cs="Segoe UI"/>
          <w:b/>
          <w:bCs/>
          <w:i/>
          <w:iCs/>
          <w:shd w:val="clear" w:color="auto" w:fill="FFFFFF"/>
          <w:vertAlign w:val="superscript"/>
        </w:rPr>
        <w:t>19 </w:t>
      </w:r>
      <w:r w:rsidRPr="00F222D6">
        <w:rPr>
          <w:rStyle w:val="text"/>
          <w:rFonts w:ascii="Avenir Book" w:hAnsi="Avenir Book" w:cs="Segoe UI"/>
          <w:b/>
          <w:bCs/>
          <w:i/>
          <w:iCs/>
          <w:shd w:val="clear" w:color="auto" w:fill="FFFFFF"/>
        </w:rPr>
        <w:t>For God in all his fullness</w:t>
      </w:r>
      <w:r w:rsidRPr="00F222D6">
        <w:rPr>
          <w:rFonts w:ascii="Avenir Book" w:hAnsi="Avenir Book" w:cs="Segoe UI"/>
          <w:b/>
          <w:bCs/>
          <w:i/>
          <w:iCs/>
        </w:rPr>
        <w:br/>
      </w:r>
      <w:r w:rsidRPr="00F222D6">
        <w:rPr>
          <w:rStyle w:val="indent-1-breaks"/>
          <w:rFonts w:ascii="Avenir Book" w:hAnsi="Avenir Book" w:cs="Courier New"/>
          <w:b/>
          <w:bCs/>
          <w:i/>
          <w:iCs/>
          <w:shd w:val="clear" w:color="auto" w:fill="FFFFFF"/>
        </w:rPr>
        <w:t>    </w:t>
      </w:r>
      <w:r w:rsidRPr="00F222D6">
        <w:rPr>
          <w:rStyle w:val="text"/>
          <w:rFonts w:ascii="Avenir Book" w:hAnsi="Avenir Book" w:cs="Segoe UI"/>
          <w:b/>
          <w:bCs/>
          <w:i/>
          <w:iCs/>
          <w:shd w:val="clear" w:color="auto" w:fill="FFFFFF"/>
        </w:rPr>
        <w:t>was pleased to live in Christ</w:t>
      </w:r>
      <w:r w:rsidRPr="00A84B8C">
        <w:rPr>
          <w:rStyle w:val="text"/>
          <w:rFonts w:ascii="Avenir Book" w:hAnsi="Avenir Book" w:cs="Segoe UI"/>
          <w:i/>
          <w:iCs/>
          <w:shd w:val="clear" w:color="auto" w:fill="FFFFFF"/>
        </w:rPr>
        <w:t>,</w:t>
      </w:r>
      <w:r w:rsidRPr="00A84B8C">
        <w:rPr>
          <w:rFonts w:ascii="Avenir Book" w:hAnsi="Avenir Book" w:cs="Segoe UI"/>
          <w:i/>
          <w:iCs/>
        </w:rPr>
        <w:br/>
      </w:r>
      <w:r w:rsidRPr="00A84B8C">
        <w:rPr>
          <w:rStyle w:val="text"/>
          <w:rFonts w:ascii="Avenir Book" w:hAnsi="Avenir Book" w:cs="Segoe UI"/>
          <w:b/>
          <w:bCs/>
          <w:i/>
          <w:iCs/>
          <w:shd w:val="clear" w:color="auto" w:fill="FFFFFF"/>
          <w:vertAlign w:val="superscript"/>
        </w:rPr>
        <w:t>20 </w:t>
      </w:r>
      <w:r w:rsidRPr="00A84B8C">
        <w:rPr>
          <w:rStyle w:val="text"/>
          <w:rFonts w:ascii="Avenir Book" w:hAnsi="Avenir Book" w:cs="Segoe UI"/>
          <w:i/>
          <w:iCs/>
          <w:shd w:val="clear" w:color="auto" w:fill="FFFFFF"/>
        </w:rPr>
        <w:t>and through him God reconciled</w:t>
      </w:r>
      <w:r w:rsidRPr="00A84B8C">
        <w:rPr>
          <w:rFonts w:ascii="Avenir Book" w:hAnsi="Avenir Book" w:cs="Segoe UI"/>
          <w:i/>
          <w:iCs/>
        </w:rPr>
        <w:br/>
      </w:r>
      <w:r w:rsidRPr="00A84B8C">
        <w:rPr>
          <w:rStyle w:val="indent-1-breaks"/>
          <w:rFonts w:ascii="Avenir Book" w:hAnsi="Avenir Book" w:cs="Courier New"/>
          <w:i/>
          <w:iCs/>
          <w:shd w:val="clear" w:color="auto" w:fill="FFFFFF"/>
        </w:rPr>
        <w:t>    </w:t>
      </w:r>
      <w:r w:rsidRPr="00A84B8C">
        <w:rPr>
          <w:rStyle w:val="text"/>
          <w:rFonts w:ascii="Avenir Book" w:hAnsi="Avenir Book" w:cs="Segoe UI"/>
          <w:i/>
          <w:iCs/>
          <w:shd w:val="clear" w:color="auto" w:fill="FFFFFF"/>
        </w:rPr>
        <w:t>everything to himself.</w:t>
      </w:r>
      <w:r w:rsidRPr="00A84B8C">
        <w:rPr>
          <w:rFonts w:ascii="Avenir Book" w:hAnsi="Avenir Book" w:cs="Segoe UI"/>
          <w:i/>
          <w:iCs/>
        </w:rPr>
        <w:br/>
      </w:r>
      <w:r w:rsidRPr="00A84B8C">
        <w:rPr>
          <w:rStyle w:val="text"/>
          <w:rFonts w:ascii="Avenir Book" w:hAnsi="Avenir Book" w:cs="Segoe UI"/>
          <w:i/>
          <w:iCs/>
          <w:shd w:val="clear" w:color="auto" w:fill="FFFFFF"/>
        </w:rPr>
        <w:t>He made peace with everything in heaven and on earth</w:t>
      </w:r>
      <w:r w:rsidRPr="00A84B8C">
        <w:rPr>
          <w:rFonts w:ascii="Avenir Book" w:hAnsi="Avenir Book" w:cs="Segoe UI"/>
          <w:i/>
          <w:iCs/>
        </w:rPr>
        <w:br/>
      </w:r>
      <w:r w:rsidRPr="00A84B8C">
        <w:rPr>
          <w:rStyle w:val="indent-1-breaks"/>
          <w:rFonts w:ascii="Avenir Book" w:hAnsi="Avenir Book" w:cs="Courier New"/>
          <w:i/>
          <w:iCs/>
          <w:shd w:val="clear" w:color="auto" w:fill="FFFFFF"/>
        </w:rPr>
        <w:t>    </w:t>
      </w:r>
      <w:r w:rsidRPr="00A84B8C">
        <w:rPr>
          <w:rStyle w:val="text"/>
          <w:rFonts w:ascii="Avenir Book" w:hAnsi="Avenir Book" w:cs="Segoe UI"/>
          <w:i/>
          <w:iCs/>
          <w:shd w:val="clear" w:color="auto" w:fill="FFFFFF"/>
        </w:rPr>
        <w:t>by means of Christ’s blood on the cross.</w:t>
      </w:r>
    </w:p>
    <w:p w14:paraId="7203AD4A" w14:textId="5E040A70" w:rsidR="00A84B8C" w:rsidRDefault="00A84B8C" w:rsidP="00A84B8C">
      <w:pPr>
        <w:pStyle w:val="NEWGeneralText"/>
        <w:spacing w:after="0"/>
        <w:ind w:left="720"/>
        <w:rPr>
          <w:rFonts w:ascii="Avenir Book" w:hAnsi="Avenir Book"/>
          <w:i/>
          <w:iCs/>
        </w:rPr>
      </w:pPr>
    </w:p>
    <w:p w14:paraId="1F9315C9" w14:textId="7B94E844" w:rsidR="000E53C9" w:rsidRDefault="00D46FFF" w:rsidP="00D46FFF">
      <w:pPr>
        <w:pStyle w:val="NEWGeneralText"/>
        <w:spacing w:after="0"/>
        <w:ind w:left="0"/>
        <w:rPr>
          <w:rFonts w:ascii="Avenir Book" w:hAnsi="Avenir Book"/>
        </w:rPr>
      </w:pPr>
      <w:r>
        <w:rPr>
          <w:rFonts w:ascii="Avenir Book" w:hAnsi="Avenir Book"/>
        </w:rPr>
        <w:t xml:space="preserve"> </w:t>
      </w:r>
      <w:hyperlink r:id="rId25" w:history="1">
        <w:r w:rsidR="0023521F" w:rsidRPr="0023521F">
          <w:rPr>
            <w:rStyle w:val="Hyperlink"/>
            <w:rFonts w:ascii="Avenir Book" w:hAnsi="Avenir Book"/>
          </w:rPr>
          <w:t>Hebrews 1:1-3</w:t>
        </w:r>
      </w:hyperlink>
    </w:p>
    <w:p w14:paraId="0DAD9D32" w14:textId="77777777" w:rsidR="00EF2826" w:rsidRPr="000E53C9" w:rsidRDefault="00EF2826" w:rsidP="00EF2826">
      <w:pPr>
        <w:pStyle w:val="NEWScriptureHeading"/>
        <w:spacing w:before="0" w:after="0"/>
        <w:rPr>
          <w:rFonts w:ascii="Avenir Book" w:hAnsi="Avenir Book"/>
          <w:sz w:val="22"/>
          <w:szCs w:val="22"/>
        </w:rPr>
      </w:pPr>
    </w:p>
    <w:p w14:paraId="7ACD3C5F" w14:textId="60459205" w:rsidR="00C95788" w:rsidRDefault="00C95788" w:rsidP="00EF2826">
      <w:pPr>
        <w:pStyle w:val="NEWScriptureTextlastline"/>
        <w:spacing w:after="0"/>
        <w:rPr>
          <w:rFonts w:ascii="Avenir Book" w:hAnsi="Avenir Book"/>
        </w:rPr>
      </w:pPr>
      <w:r w:rsidRPr="00C95788">
        <w:rPr>
          <w:rFonts w:ascii="Avenir Book" w:hAnsi="Avenir Book"/>
          <w:shd w:val="clear" w:color="auto" w:fill="FFFFFF"/>
        </w:rPr>
        <w:t>In the past God spoke to our ancestors through the prophets at many times and in various ways, </w:t>
      </w:r>
      <w:r w:rsidRPr="00C95788">
        <w:rPr>
          <w:rFonts w:ascii="Avenir Book" w:hAnsi="Avenir Book"/>
          <w:bdr w:val="none" w:sz="0" w:space="0" w:color="auto" w:frame="1"/>
          <w:shd w:val="clear" w:color="auto" w:fill="FFFFFF"/>
          <w:vertAlign w:val="superscript"/>
        </w:rPr>
        <w:t>2 </w:t>
      </w:r>
      <w:r w:rsidRPr="00C95788">
        <w:rPr>
          <w:rFonts w:ascii="Avenir Book" w:hAnsi="Avenir Book"/>
          <w:shd w:val="clear" w:color="auto" w:fill="FFFFFF"/>
        </w:rPr>
        <w:t>but in these last days he has spoken to us by his Son, whom he appointed heir of all things, and through whom also he made the universe. </w:t>
      </w:r>
      <w:r w:rsidRPr="00C95788">
        <w:rPr>
          <w:rFonts w:ascii="Avenir Book" w:hAnsi="Avenir Book"/>
          <w:bdr w:val="none" w:sz="0" w:space="0" w:color="auto" w:frame="1"/>
          <w:shd w:val="clear" w:color="auto" w:fill="FFFFFF"/>
          <w:vertAlign w:val="superscript"/>
        </w:rPr>
        <w:t>3 </w:t>
      </w:r>
      <w:r w:rsidRPr="00F222D6">
        <w:rPr>
          <w:rFonts w:ascii="Avenir Book" w:hAnsi="Avenir Book"/>
          <w:b/>
          <w:bCs/>
          <w:shd w:val="clear" w:color="auto" w:fill="FFFFFF"/>
        </w:rPr>
        <w:t>The Son is the radiance of God’s glory</w:t>
      </w:r>
      <w:r w:rsidRPr="00C95788">
        <w:rPr>
          <w:rFonts w:ascii="Avenir Book" w:hAnsi="Avenir Book"/>
          <w:shd w:val="clear" w:color="auto" w:fill="FFFFFF"/>
        </w:rPr>
        <w:t xml:space="preserve"> and </w:t>
      </w:r>
      <w:r w:rsidRPr="00F222D6">
        <w:rPr>
          <w:rFonts w:ascii="Avenir Book" w:hAnsi="Avenir Book"/>
          <w:b/>
          <w:bCs/>
          <w:shd w:val="clear" w:color="auto" w:fill="FFFFFF"/>
        </w:rPr>
        <w:t>the exact representation of his being</w:t>
      </w:r>
      <w:r w:rsidRPr="00C95788">
        <w:rPr>
          <w:rFonts w:ascii="Avenir Book" w:hAnsi="Avenir Book"/>
          <w:shd w:val="clear" w:color="auto" w:fill="FFFFFF"/>
        </w:rPr>
        <w:t>, sustaining all things</w:t>
      </w:r>
      <w:r w:rsidR="004A4011">
        <w:rPr>
          <w:rFonts w:ascii="Avenir Book" w:hAnsi="Avenir Book"/>
          <w:shd w:val="clear" w:color="auto" w:fill="FFFFFF"/>
        </w:rPr>
        <w:t xml:space="preserve"> </w:t>
      </w:r>
      <w:r w:rsidRPr="00C95788">
        <w:rPr>
          <w:rFonts w:ascii="Avenir Book" w:hAnsi="Avenir Book"/>
          <w:shd w:val="clear" w:color="auto" w:fill="FFFFFF"/>
        </w:rPr>
        <w:t>by his powerful word. After he had provided purification for sins, he sat down at the right hand of the Majesty in heaven.</w:t>
      </w:r>
    </w:p>
    <w:p w14:paraId="2AF953E5" w14:textId="77777777" w:rsidR="00384B77" w:rsidRPr="00A07C35" w:rsidRDefault="00384B77" w:rsidP="00D46FFF">
      <w:pPr>
        <w:pStyle w:val="NEWGeneralText"/>
        <w:spacing w:after="0"/>
        <w:ind w:left="0"/>
        <w:rPr>
          <w:rFonts w:ascii="Avenir Book" w:hAnsi="Avenir Book"/>
        </w:rPr>
      </w:pPr>
    </w:p>
    <w:p w14:paraId="61563E74" w14:textId="3ED06F25" w:rsidR="004322B5" w:rsidRDefault="004322B5" w:rsidP="004322B5">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Ask Yourself</w:t>
      </w:r>
    </w:p>
    <w:p w14:paraId="25F717D0" w14:textId="77777777" w:rsidR="00F222D6" w:rsidRDefault="00F222D6" w:rsidP="008101EC">
      <w:pPr>
        <w:pStyle w:val="NEWGeneralText"/>
        <w:spacing w:after="0"/>
        <w:ind w:left="0"/>
        <w:rPr>
          <w:rFonts w:ascii="Avenir Book" w:hAnsi="Avenir Book"/>
        </w:rPr>
      </w:pPr>
    </w:p>
    <w:p w14:paraId="281486BB" w14:textId="70B50548" w:rsidR="008101EC" w:rsidRDefault="008101EC" w:rsidP="008101EC">
      <w:pPr>
        <w:pStyle w:val="NEWGeneralText"/>
        <w:spacing w:after="0"/>
        <w:ind w:left="0"/>
        <w:rPr>
          <w:rFonts w:ascii="Avenir Book" w:hAnsi="Avenir Book"/>
        </w:rPr>
      </w:pPr>
      <w:r>
        <w:rPr>
          <w:rFonts w:ascii="Avenir Book" w:hAnsi="Avenir Book"/>
        </w:rPr>
        <w:lastRenderedPageBreak/>
        <w:t xml:space="preserve">Just because I can’t experience it myself, does that make it </w:t>
      </w:r>
      <w:r>
        <w:rPr>
          <w:rFonts w:ascii="Avenir Book" w:hAnsi="Avenir Book"/>
        </w:rPr>
        <w:t>unbelievable</w:t>
      </w:r>
      <w:r>
        <w:rPr>
          <w:rFonts w:ascii="Avenir Book" w:hAnsi="Avenir Book"/>
        </w:rPr>
        <w:t xml:space="preserve">? </w:t>
      </w:r>
      <w:r w:rsidR="00552E14">
        <w:rPr>
          <w:rFonts w:ascii="Avenir Book" w:hAnsi="Avenir Book"/>
        </w:rPr>
        <w:t xml:space="preserve">The New Testament is filled with writings from those who were willing to stake their lives on the fact that </w:t>
      </w:r>
      <w:r w:rsidR="00976A05">
        <w:rPr>
          <w:rFonts w:ascii="Avenir Book" w:hAnsi="Avenir Book"/>
        </w:rPr>
        <w:t>Jesus had equal status with God</w:t>
      </w:r>
      <w:r w:rsidR="00DC76AE">
        <w:rPr>
          <w:rFonts w:ascii="Avenir Book" w:hAnsi="Avenir Book"/>
        </w:rPr>
        <w:t xml:space="preserve"> but set aside the privileges of deity to take on the status of a human (adapted from Philippians 2:5-8 of The Message).</w:t>
      </w:r>
      <w:r>
        <w:rPr>
          <w:rFonts w:ascii="Avenir Book" w:hAnsi="Avenir Book"/>
        </w:rPr>
        <w:t xml:space="preserve"> </w:t>
      </w:r>
    </w:p>
    <w:p w14:paraId="4611679F" w14:textId="77777777" w:rsidR="004322B5" w:rsidRPr="00341EDB" w:rsidRDefault="004322B5" w:rsidP="004322B5">
      <w:pPr>
        <w:autoSpaceDE w:val="0"/>
        <w:autoSpaceDN w:val="0"/>
        <w:adjustRightInd w:val="0"/>
        <w:rPr>
          <w:rFonts w:ascii="Avenir Heavy" w:hAnsi="Avenir Heavy" w:cs="Avenir Heavy"/>
          <w:color w:val="000000"/>
          <w:sz w:val="22"/>
          <w:szCs w:val="22"/>
        </w:rPr>
      </w:pPr>
    </w:p>
    <w:p w14:paraId="3F9DECDF" w14:textId="09FDD3E0" w:rsidR="007B4194" w:rsidRDefault="00357C3E" w:rsidP="00D974E9">
      <w:pPr>
        <w:pStyle w:val="NEWQuestions"/>
        <w:numPr>
          <w:ilvl w:val="0"/>
          <w:numId w:val="5"/>
        </w:numPr>
        <w:spacing w:before="0" w:after="0" w:line="276" w:lineRule="auto"/>
        <w:rPr>
          <w:rFonts w:ascii="Avenir Book" w:hAnsi="Avenir Book"/>
          <w:b w:val="0"/>
          <w:bCs w:val="0"/>
        </w:rPr>
      </w:pPr>
      <w:r>
        <w:rPr>
          <w:rFonts w:ascii="Avenir Book" w:hAnsi="Avenir Book"/>
          <w:b w:val="0"/>
          <w:bCs w:val="0"/>
        </w:rPr>
        <w:t xml:space="preserve">The early believers held </w:t>
      </w:r>
      <w:r w:rsidR="002650D7">
        <w:rPr>
          <w:rFonts w:ascii="Avenir Book" w:hAnsi="Avenir Book"/>
          <w:b w:val="0"/>
          <w:bCs w:val="0"/>
        </w:rPr>
        <w:t>such deep convictions about Jesus being God</w:t>
      </w:r>
      <w:r>
        <w:rPr>
          <w:rFonts w:ascii="Avenir Book" w:hAnsi="Avenir Book"/>
          <w:b w:val="0"/>
          <w:bCs w:val="0"/>
        </w:rPr>
        <w:t xml:space="preserve">. Do I have any </w:t>
      </w:r>
      <w:r w:rsidR="002650D7">
        <w:rPr>
          <w:rFonts w:ascii="Avenir Book" w:hAnsi="Avenir Book"/>
          <w:b w:val="0"/>
          <w:bCs w:val="0"/>
        </w:rPr>
        <w:t>personal experience</w:t>
      </w:r>
      <w:r>
        <w:rPr>
          <w:rFonts w:ascii="Avenir Book" w:hAnsi="Avenir Book"/>
          <w:b w:val="0"/>
          <w:bCs w:val="0"/>
        </w:rPr>
        <w:t>s that deepen my belief</w:t>
      </w:r>
      <w:r w:rsidR="00563515">
        <w:rPr>
          <w:rFonts w:ascii="Avenir Book" w:hAnsi="Avenir Book"/>
          <w:b w:val="0"/>
          <w:bCs w:val="0"/>
        </w:rPr>
        <w:t>?</w:t>
      </w:r>
      <w:r w:rsidR="007B4194" w:rsidRPr="007B4194">
        <w:rPr>
          <w:rFonts w:ascii="Avenir Book" w:hAnsi="Avenir Book"/>
          <w:b w:val="0"/>
          <w:bCs w:val="0"/>
        </w:rPr>
        <w:t xml:space="preserve"> </w:t>
      </w:r>
      <w:r w:rsidR="006A1A57">
        <w:rPr>
          <w:rFonts w:ascii="Avenir Book" w:hAnsi="Avenir Book"/>
          <w:b w:val="0"/>
          <w:bCs w:val="0"/>
        </w:rPr>
        <w:t xml:space="preserve">If so, what are they? </w:t>
      </w:r>
    </w:p>
    <w:p w14:paraId="0290BCC2" w14:textId="2B07DFB3" w:rsidR="00D974E9" w:rsidRDefault="007B4194" w:rsidP="00D974E9">
      <w:pPr>
        <w:pStyle w:val="NEWQuestions"/>
        <w:numPr>
          <w:ilvl w:val="0"/>
          <w:numId w:val="5"/>
        </w:numPr>
        <w:spacing w:before="0" w:after="0" w:line="276" w:lineRule="auto"/>
        <w:rPr>
          <w:rFonts w:ascii="Avenir Book" w:hAnsi="Avenir Book"/>
          <w:b w:val="0"/>
          <w:bCs w:val="0"/>
        </w:rPr>
      </w:pPr>
      <w:r>
        <w:rPr>
          <w:rFonts w:ascii="Avenir Book" w:hAnsi="Avenir Book"/>
          <w:b w:val="0"/>
          <w:bCs w:val="0"/>
        </w:rPr>
        <w:t>What can I know about the characteristics of Jesus? What kind of Jesus am I looking for?</w:t>
      </w:r>
      <w:r w:rsidR="003D5C85">
        <w:rPr>
          <w:rFonts w:ascii="Avenir Book" w:hAnsi="Avenir Book"/>
          <w:b w:val="0"/>
          <w:bCs w:val="0"/>
        </w:rPr>
        <w:t xml:space="preserve"> Why is it important to me that he be a certain way?</w:t>
      </w:r>
    </w:p>
    <w:p w14:paraId="478CE4AA" w14:textId="5A6322D0" w:rsidR="002A18BB" w:rsidRDefault="00075D4C">
      <w:pPr>
        <w:pStyle w:val="NEWQuestions"/>
        <w:numPr>
          <w:ilvl w:val="0"/>
          <w:numId w:val="5"/>
        </w:numPr>
        <w:spacing w:before="0" w:after="0" w:line="276" w:lineRule="auto"/>
        <w:rPr>
          <w:rFonts w:ascii="Avenir Book" w:hAnsi="Avenir Book"/>
          <w:b w:val="0"/>
          <w:bCs w:val="0"/>
        </w:rPr>
      </w:pPr>
      <w:r>
        <w:rPr>
          <w:rFonts w:ascii="Avenir Book" w:hAnsi="Avenir Book"/>
          <w:b w:val="0"/>
          <w:bCs w:val="0"/>
        </w:rPr>
        <w:t xml:space="preserve">As a believer, how does wrestling with the belief that Jesus was fully God and fully man help me lead others to trust </w:t>
      </w:r>
      <w:r>
        <w:rPr>
          <w:rFonts w:ascii="Avenir Book" w:hAnsi="Avenir Book"/>
          <w:b w:val="0"/>
          <w:bCs w:val="0"/>
        </w:rPr>
        <w:t>it too</w:t>
      </w:r>
      <w:r w:rsidR="002A18BB">
        <w:rPr>
          <w:rFonts w:ascii="Avenir Book" w:hAnsi="Avenir Book"/>
          <w:b w:val="0"/>
          <w:bCs w:val="0"/>
        </w:rPr>
        <w:t>?</w:t>
      </w:r>
    </w:p>
    <w:p w14:paraId="032992C5" w14:textId="77777777" w:rsidR="004322B5" w:rsidRPr="000D0595" w:rsidRDefault="004322B5" w:rsidP="004322B5">
      <w:pPr>
        <w:pStyle w:val="NEWQuestions"/>
        <w:spacing w:before="0" w:after="0" w:line="276" w:lineRule="auto"/>
        <w:rPr>
          <w:rFonts w:ascii="Avenir Book" w:hAnsi="Avenir Book"/>
          <w:b w:val="0"/>
          <w:bCs w:val="0"/>
        </w:rPr>
      </w:pPr>
    </w:p>
    <w:p w14:paraId="6CF03CAC" w14:textId="77777777" w:rsidR="004322B5" w:rsidRDefault="004322B5" w:rsidP="004322B5">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Ask God</w:t>
      </w:r>
    </w:p>
    <w:p w14:paraId="575479A9" w14:textId="77777777" w:rsidR="004322B5" w:rsidRDefault="004322B5" w:rsidP="004322B5">
      <w:pPr>
        <w:pStyle w:val="ListParagraph"/>
        <w:spacing w:after="0" w:line="276" w:lineRule="auto"/>
        <w:ind w:left="0"/>
      </w:pPr>
    </w:p>
    <w:p w14:paraId="5ECC3DCE" w14:textId="77777777" w:rsidR="004322B5" w:rsidRPr="00521160" w:rsidRDefault="004322B5" w:rsidP="004322B5">
      <w:pPr>
        <w:rPr>
          <w:rFonts w:ascii="Avenir Book" w:hAnsi="Avenir Book"/>
          <w:sz w:val="22"/>
          <w:szCs w:val="22"/>
        </w:rPr>
      </w:pPr>
      <w:r>
        <w:rPr>
          <w:rFonts w:ascii="Avenir Book" w:hAnsi="Avenir Book"/>
          <w:sz w:val="22"/>
          <w:szCs w:val="22"/>
        </w:rPr>
        <w:t>Spend time in conversation with God and prepare your heart to listen. Follow these prompts to discuss today’s passage and focus with him:</w:t>
      </w:r>
    </w:p>
    <w:p w14:paraId="5C6BF9E0" w14:textId="77777777" w:rsidR="004322B5" w:rsidRPr="00521160" w:rsidRDefault="004322B5" w:rsidP="004322B5">
      <w:pPr>
        <w:rPr>
          <w:rFonts w:ascii="Avenir Book" w:hAnsi="Avenir Book"/>
          <w:sz w:val="22"/>
          <w:szCs w:val="22"/>
        </w:rPr>
      </w:pPr>
    </w:p>
    <w:p w14:paraId="4E311BBB" w14:textId="26EAE782" w:rsidR="00CB067D" w:rsidRPr="00A117A8" w:rsidRDefault="00CB067D" w:rsidP="00CB067D">
      <w:pPr>
        <w:pStyle w:val="NEWGeneralText"/>
        <w:numPr>
          <w:ilvl w:val="0"/>
          <w:numId w:val="10"/>
        </w:numPr>
        <w:spacing w:after="0" w:line="276" w:lineRule="auto"/>
        <w:rPr>
          <w:rFonts w:ascii="Avenir Book" w:hAnsi="Avenir Book"/>
          <w:i/>
        </w:rPr>
      </w:pPr>
      <w:r>
        <w:rPr>
          <w:rFonts w:ascii="Avenir Book" w:hAnsi="Avenir Book"/>
          <w:iCs/>
        </w:rPr>
        <w:t xml:space="preserve">Since Jesus experienced life as a human, </w:t>
      </w:r>
      <w:r w:rsidR="00E94CAF">
        <w:rPr>
          <w:rFonts w:ascii="Avenir Book" w:hAnsi="Avenir Book"/>
          <w:iCs/>
        </w:rPr>
        <w:t>how does that help</w:t>
      </w:r>
      <w:r>
        <w:rPr>
          <w:rFonts w:ascii="Avenir Book" w:hAnsi="Avenir Book"/>
          <w:iCs/>
        </w:rPr>
        <w:t xml:space="preserve"> you relate to </w:t>
      </w:r>
      <w:r>
        <w:rPr>
          <w:rFonts w:ascii="Avenir Book" w:hAnsi="Avenir Book"/>
          <w:iCs/>
        </w:rPr>
        <w:t>my feelings and pain</w:t>
      </w:r>
      <w:r w:rsidR="00916237">
        <w:rPr>
          <w:rFonts w:ascii="Avenir Book" w:hAnsi="Avenir Book"/>
          <w:iCs/>
        </w:rPr>
        <w:t>?</w:t>
      </w:r>
    </w:p>
    <w:p w14:paraId="7676E690" w14:textId="68720105" w:rsidR="007B4194" w:rsidRDefault="007B4194">
      <w:pPr>
        <w:pStyle w:val="NEWQuestions"/>
        <w:numPr>
          <w:ilvl w:val="0"/>
          <w:numId w:val="10"/>
        </w:numPr>
        <w:spacing w:before="0" w:after="0" w:line="276" w:lineRule="auto"/>
        <w:rPr>
          <w:rFonts w:ascii="Avenir Book" w:hAnsi="Avenir Book"/>
          <w:b w:val="0"/>
          <w:bCs w:val="0"/>
        </w:rPr>
      </w:pPr>
      <w:r>
        <w:rPr>
          <w:rFonts w:ascii="Avenir Book" w:hAnsi="Avenir Book"/>
          <w:b w:val="0"/>
          <w:bCs w:val="0"/>
        </w:rPr>
        <w:t xml:space="preserve">From the passages today, what do you want me to know about you? </w:t>
      </w:r>
      <w:r w:rsidR="00E94CAF">
        <w:rPr>
          <w:rFonts w:ascii="Avenir Book" w:hAnsi="Avenir Book"/>
          <w:b w:val="0"/>
          <w:bCs w:val="0"/>
        </w:rPr>
        <w:t>How</w:t>
      </w:r>
      <w:r>
        <w:rPr>
          <w:rFonts w:ascii="Avenir Book" w:hAnsi="Avenir Book"/>
          <w:b w:val="0"/>
          <w:bCs w:val="0"/>
        </w:rPr>
        <w:t xml:space="preserve"> does knowing </w:t>
      </w:r>
      <w:r w:rsidR="00E94CAF">
        <w:rPr>
          <w:rFonts w:ascii="Avenir Book" w:hAnsi="Avenir Book"/>
          <w:b w:val="0"/>
          <w:bCs w:val="0"/>
        </w:rPr>
        <w:t>this about you strengthen</w:t>
      </w:r>
      <w:r>
        <w:rPr>
          <w:rFonts w:ascii="Avenir Book" w:hAnsi="Avenir Book"/>
          <w:b w:val="0"/>
          <w:bCs w:val="0"/>
        </w:rPr>
        <w:t xml:space="preserve"> my relationship with you? </w:t>
      </w:r>
    </w:p>
    <w:p w14:paraId="55A9F67B" w14:textId="3EB3E411" w:rsidR="008F6720" w:rsidRPr="00486A93" w:rsidRDefault="003D5C85" w:rsidP="00486A93">
      <w:pPr>
        <w:pStyle w:val="NEWQuestions"/>
        <w:numPr>
          <w:ilvl w:val="0"/>
          <w:numId w:val="10"/>
        </w:numPr>
        <w:spacing w:before="0" w:after="0" w:line="276" w:lineRule="auto"/>
        <w:rPr>
          <w:rFonts w:ascii="Avenir Book" w:hAnsi="Avenir Book"/>
          <w:b w:val="0"/>
          <w:bCs w:val="0"/>
        </w:rPr>
      </w:pPr>
      <w:r>
        <w:rPr>
          <w:rFonts w:ascii="Avenir Book" w:hAnsi="Avenir Book"/>
          <w:b w:val="0"/>
          <w:bCs w:val="0"/>
        </w:rPr>
        <w:t>What can I say and do in my day-to-day life to demonstrate the depths of my belief in you</w:t>
      </w:r>
      <w:r w:rsidR="002A18BB">
        <w:rPr>
          <w:rFonts w:ascii="Avenir Book" w:hAnsi="Avenir Book"/>
          <w:b w:val="0"/>
          <w:bCs w:val="0"/>
        </w:rPr>
        <w:t xml:space="preserve">? </w:t>
      </w:r>
    </w:p>
    <w:p w14:paraId="7ED1B4D6" w14:textId="77777777" w:rsidR="002126CB" w:rsidRPr="00A1700F" w:rsidRDefault="002126CB" w:rsidP="002126CB">
      <w:pPr>
        <w:autoSpaceDE w:val="0"/>
        <w:autoSpaceDN w:val="0"/>
        <w:adjustRightInd w:val="0"/>
        <w:spacing w:line="276" w:lineRule="auto"/>
        <w:ind w:left="360"/>
        <w:rPr>
          <w:rFonts w:ascii="Avenir Book" w:hAnsi="Avenir Book"/>
          <w:sz w:val="22"/>
          <w:szCs w:val="22"/>
        </w:rPr>
      </w:pPr>
    </w:p>
    <w:p w14:paraId="509638D1" w14:textId="77777777" w:rsidR="004322B5" w:rsidRDefault="004322B5" w:rsidP="004322B5">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Ask a Friend</w:t>
      </w:r>
    </w:p>
    <w:p w14:paraId="2E0E7DEC" w14:textId="77777777" w:rsidR="004322B5" w:rsidRDefault="004322B5" w:rsidP="004322B5">
      <w:pPr>
        <w:rPr>
          <w:rFonts w:ascii="Avenir Book" w:hAnsi="Avenir Book"/>
          <w:sz w:val="22"/>
          <w:szCs w:val="22"/>
        </w:rPr>
      </w:pPr>
    </w:p>
    <w:p w14:paraId="7D0191F5" w14:textId="77777777" w:rsidR="004322B5" w:rsidRDefault="004322B5" w:rsidP="004322B5">
      <w:pPr>
        <w:rPr>
          <w:rFonts w:ascii="Avenir Book" w:hAnsi="Avenir Book"/>
          <w:sz w:val="22"/>
          <w:szCs w:val="22"/>
        </w:rPr>
      </w:pPr>
      <w:r>
        <w:rPr>
          <w:rFonts w:ascii="Avenir Book" w:hAnsi="Avenir Book"/>
          <w:sz w:val="22"/>
          <w:szCs w:val="22"/>
        </w:rPr>
        <w:t>Pray for an opportunity to start a meaningful conversation on this topic today:</w:t>
      </w:r>
    </w:p>
    <w:p w14:paraId="4049724B" w14:textId="77777777" w:rsidR="004322B5" w:rsidRPr="00341EDB" w:rsidRDefault="004322B5" w:rsidP="004322B5">
      <w:pPr>
        <w:autoSpaceDE w:val="0"/>
        <w:autoSpaceDN w:val="0"/>
        <w:adjustRightInd w:val="0"/>
        <w:rPr>
          <w:rFonts w:ascii="Avenir Heavy" w:hAnsi="Avenir Heavy" w:cs="Avenir Heavy"/>
          <w:color w:val="000000"/>
          <w:sz w:val="22"/>
          <w:szCs w:val="22"/>
        </w:rPr>
      </w:pPr>
    </w:p>
    <w:p w14:paraId="66C91BC9" w14:textId="10C39816" w:rsidR="00684638" w:rsidRDefault="00C618CC">
      <w:pPr>
        <w:pStyle w:val="NEWQuestions"/>
        <w:numPr>
          <w:ilvl w:val="0"/>
          <w:numId w:val="5"/>
        </w:numPr>
        <w:spacing w:before="0" w:after="0" w:line="276" w:lineRule="auto"/>
        <w:rPr>
          <w:rFonts w:ascii="Avenir Book" w:hAnsi="Avenir Book"/>
          <w:b w:val="0"/>
          <w:bCs w:val="0"/>
        </w:rPr>
      </w:pPr>
      <w:r>
        <w:rPr>
          <w:rFonts w:ascii="Avenir Book" w:hAnsi="Avenir Book"/>
          <w:b w:val="0"/>
          <w:bCs w:val="0"/>
        </w:rPr>
        <w:t>In today’s world of “fact-checking” how do you determine what you believe to be true</w:t>
      </w:r>
      <w:r w:rsidR="00684638">
        <w:rPr>
          <w:rFonts w:ascii="Avenir Book" w:hAnsi="Avenir Book"/>
          <w:b w:val="0"/>
          <w:bCs w:val="0"/>
        </w:rPr>
        <w:t>?</w:t>
      </w:r>
    </w:p>
    <w:p w14:paraId="5CB27EB0" w14:textId="7E545F3D" w:rsidR="004322B5" w:rsidRDefault="00853E84">
      <w:pPr>
        <w:pStyle w:val="NEWQuestions"/>
        <w:numPr>
          <w:ilvl w:val="0"/>
          <w:numId w:val="5"/>
        </w:numPr>
        <w:spacing w:before="0" w:after="0" w:line="276" w:lineRule="auto"/>
        <w:rPr>
          <w:rFonts w:ascii="Avenir Book" w:hAnsi="Avenir Book"/>
          <w:b w:val="0"/>
          <w:bCs w:val="0"/>
        </w:rPr>
      </w:pPr>
      <w:r>
        <w:rPr>
          <w:rFonts w:ascii="Avenir Book" w:hAnsi="Avenir Book"/>
          <w:b w:val="0"/>
          <w:bCs w:val="0"/>
        </w:rPr>
        <w:t>What kind of evidence do you need when something seems completely unbelievable</w:t>
      </w:r>
      <w:r w:rsidR="0096773A">
        <w:rPr>
          <w:rFonts w:ascii="Avenir Book" w:hAnsi="Avenir Book"/>
          <w:b w:val="0"/>
          <w:bCs w:val="0"/>
        </w:rPr>
        <w:t>?</w:t>
      </w:r>
      <w:r>
        <w:rPr>
          <w:rFonts w:ascii="Avenir Book" w:hAnsi="Avenir Book"/>
          <w:b w:val="0"/>
          <w:bCs w:val="0"/>
        </w:rPr>
        <w:t xml:space="preserve"> If you can’t hav</w:t>
      </w:r>
      <w:r w:rsidR="000B6FD0">
        <w:rPr>
          <w:rFonts w:ascii="Avenir Book" w:hAnsi="Avenir Book"/>
          <w:b w:val="0"/>
          <w:bCs w:val="0"/>
        </w:rPr>
        <w:t>e evidence, does that mean it isn’t possibly true?</w:t>
      </w:r>
      <w:r w:rsidR="002126CB">
        <w:rPr>
          <w:rFonts w:ascii="Avenir Book" w:hAnsi="Avenir Book"/>
          <w:b w:val="0"/>
          <w:bCs w:val="0"/>
        </w:rPr>
        <w:t xml:space="preserve"> </w:t>
      </w:r>
    </w:p>
    <w:p w14:paraId="5BE5E8A5" w14:textId="5A49A800" w:rsidR="004322B5" w:rsidRDefault="004322B5">
      <w:pPr>
        <w:pStyle w:val="NEWQuestions"/>
        <w:numPr>
          <w:ilvl w:val="0"/>
          <w:numId w:val="5"/>
        </w:numPr>
        <w:spacing w:before="0" w:after="0" w:line="276" w:lineRule="auto"/>
        <w:rPr>
          <w:rFonts w:ascii="Avenir Book" w:hAnsi="Avenir Book"/>
          <w:b w:val="0"/>
          <w:bCs w:val="0"/>
        </w:rPr>
      </w:pPr>
      <w:r>
        <w:rPr>
          <w:rFonts w:ascii="Avenir Book" w:hAnsi="Avenir Book"/>
          <w:b w:val="0"/>
          <w:bCs w:val="0"/>
        </w:rPr>
        <w:t xml:space="preserve">I was reading in the Bible </w:t>
      </w:r>
      <w:r w:rsidR="00497CCA">
        <w:rPr>
          <w:rFonts w:ascii="Avenir Book" w:hAnsi="Avenir Book"/>
          <w:b w:val="0"/>
          <w:bCs w:val="0"/>
        </w:rPr>
        <w:t xml:space="preserve">about what people in those times believed about Jesus – that he was </w:t>
      </w:r>
      <w:r w:rsidR="005804DA">
        <w:rPr>
          <w:rFonts w:ascii="Avenir Book" w:hAnsi="Avenir Book"/>
          <w:b w:val="0"/>
          <w:bCs w:val="0"/>
        </w:rPr>
        <w:t xml:space="preserve">a human </w:t>
      </w:r>
      <w:proofErr w:type="gramStart"/>
      <w:r w:rsidR="005804DA">
        <w:rPr>
          <w:rFonts w:ascii="Avenir Book" w:hAnsi="Avenir Book"/>
          <w:b w:val="0"/>
          <w:bCs w:val="0"/>
        </w:rPr>
        <w:t>and also</w:t>
      </w:r>
      <w:proofErr w:type="gramEnd"/>
      <w:r w:rsidR="005804DA">
        <w:rPr>
          <w:rFonts w:ascii="Avenir Book" w:hAnsi="Avenir Book"/>
          <w:b w:val="0"/>
          <w:bCs w:val="0"/>
        </w:rPr>
        <w:t xml:space="preserve"> fully God</w:t>
      </w:r>
      <w:r w:rsidR="00497CCA">
        <w:rPr>
          <w:rFonts w:ascii="Avenir Book" w:hAnsi="Avenir Book"/>
          <w:b w:val="0"/>
          <w:bCs w:val="0"/>
        </w:rPr>
        <w:t xml:space="preserve">. </w:t>
      </w:r>
      <w:r w:rsidR="005804DA">
        <w:rPr>
          <w:rFonts w:ascii="Avenir Book" w:hAnsi="Avenir Book"/>
          <w:b w:val="0"/>
          <w:bCs w:val="0"/>
        </w:rPr>
        <w:t xml:space="preserve">Why do you think that was so important to them? </w:t>
      </w:r>
      <w:proofErr w:type="gramStart"/>
      <w:r w:rsidR="005804DA">
        <w:rPr>
          <w:rFonts w:ascii="Avenir Book" w:hAnsi="Avenir Book"/>
          <w:b w:val="0"/>
          <w:bCs w:val="0"/>
        </w:rPr>
        <w:t>Is</w:t>
      </w:r>
      <w:proofErr w:type="gramEnd"/>
      <w:r w:rsidR="005804DA">
        <w:rPr>
          <w:rFonts w:ascii="Avenir Book" w:hAnsi="Avenir Book"/>
          <w:b w:val="0"/>
          <w:bCs w:val="0"/>
        </w:rPr>
        <w:t xml:space="preserve"> that something you could believe</w:t>
      </w:r>
      <w:r w:rsidR="001A56F5">
        <w:rPr>
          <w:rFonts w:ascii="Avenir Book" w:hAnsi="Avenir Book"/>
          <w:b w:val="0"/>
          <w:bCs w:val="0"/>
        </w:rPr>
        <w:t>?</w:t>
      </w:r>
      <w:r w:rsidR="005804DA">
        <w:rPr>
          <w:rFonts w:ascii="Avenir Book" w:hAnsi="Avenir Book"/>
          <w:b w:val="0"/>
          <w:bCs w:val="0"/>
        </w:rPr>
        <w:t xml:space="preserve"> </w:t>
      </w:r>
      <w:r w:rsidR="007B6957">
        <w:rPr>
          <w:rFonts w:ascii="Avenir Book" w:hAnsi="Avenir Book"/>
          <w:b w:val="0"/>
          <w:bCs w:val="0"/>
        </w:rPr>
        <w:t xml:space="preserve"> </w:t>
      </w:r>
      <w:r w:rsidR="005804DA">
        <w:rPr>
          <w:rFonts w:ascii="Avenir Book" w:hAnsi="Avenir Book"/>
          <w:b w:val="0"/>
          <w:bCs w:val="0"/>
        </w:rPr>
        <w:t>Why or why not?</w:t>
      </w:r>
    </w:p>
    <w:p w14:paraId="16F3AD2F" w14:textId="06AC1633" w:rsidR="00190530" w:rsidRDefault="00190530" w:rsidP="00B1795C">
      <w:pPr>
        <w:pStyle w:val="NEWGeneralText"/>
        <w:spacing w:after="0"/>
        <w:ind w:left="0"/>
        <w:rPr>
          <w:rFonts w:ascii="Avenir Book" w:hAnsi="Avenir Book"/>
        </w:rPr>
      </w:pPr>
    </w:p>
    <w:p w14:paraId="3FB4F73E" w14:textId="77777777" w:rsidR="00A73BEB" w:rsidRDefault="00A73BEB" w:rsidP="00A73BEB">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Before You Go</w:t>
      </w:r>
    </w:p>
    <w:p w14:paraId="1C7DEDE7" w14:textId="77777777" w:rsidR="00A73BEB" w:rsidRDefault="00A73BEB" w:rsidP="00A73BEB">
      <w:pPr>
        <w:rPr>
          <w:rFonts w:ascii="Avenir Book" w:hAnsi="Avenir Book"/>
          <w:sz w:val="22"/>
          <w:szCs w:val="22"/>
        </w:rPr>
      </w:pPr>
    </w:p>
    <w:p w14:paraId="42C9FB5B" w14:textId="77777777" w:rsidR="00A73BEB" w:rsidRPr="00A73BEB" w:rsidRDefault="00A73BEB" w:rsidP="00A73BEB">
      <w:pPr>
        <w:pStyle w:val="NEWGeneralText"/>
        <w:ind w:left="0"/>
        <w:rPr>
          <w:rFonts w:ascii="Avenir Book" w:hAnsi="Avenir Book"/>
        </w:rPr>
      </w:pPr>
      <w:r w:rsidRPr="00A73BEB">
        <w:rPr>
          <w:rFonts w:ascii="Avenir Book" w:hAnsi="Avenir Book"/>
        </w:rPr>
        <w:t xml:space="preserve">Consider what C.S. Lewis says in his book, </w:t>
      </w:r>
      <w:r w:rsidRPr="00A73BEB">
        <w:rPr>
          <w:rFonts w:ascii="Avenir Book" w:hAnsi="Avenir Book"/>
          <w:i/>
        </w:rPr>
        <w:t>Mere Christianity</w:t>
      </w:r>
      <w:r w:rsidRPr="00A73BEB">
        <w:rPr>
          <w:rFonts w:ascii="Avenir Book" w:hAnsi="Avenir Book"/>
        </w:rPr>
        <w:t xml:space="preserve">: </w:t>
      </w:r>
    </w:p>
    <w:p w14:paraId="59BCB231" w14:textId="77777777" w:rsidR="00A73BEB" w:rsidRPr="00A73BEB" w:rsidRDefault="00A73BEB" w:rsidP="00A73BEB">
      <w:pPr>
        <w:pStyle w:val="NEWGeneralText"/>
        <w:ind w:left="720" w:right="720"/>
        <w:rPr>
          <w:rFonts w:ascii="Avenir Book" w:hAnsi="Avenir Book"/>
        </w:rPr>
      </w:pPr>
      <w:r w:rsidRPr="00A73BEB">
        <w:rPr>
          <w:rFonts w:ascii="Avenir Book" w:hAnsi="Avenir Book"/>
        </w:rPr>
        <w:t xml:space="preserve">“I am trying here to prevent anyone saying the </w:t>
      </w:r>
      <w:proofErr w:type="gramStart"/>
      <w:r w:rsidRPr="00A73BEB">
        <w:rPr>
          <w:rFonts w:ascii="Avenir Book" w:hAnsi="Avenir Book"/>
        </w:rPr>
        <w:t>really foolish</w:t>
      </w:r>
      <w:proofErr w:type="gramEnd"/>
      <w:r w:rsidRPr="00A73BEB">
        <w:rPr>
          <w:rFonts w:ascii="Avenir Book" w:hAnsi="Avenir Book"/>
        </w:rPr>
        <w:t xml:space="preserve"> thing that people often say about Him: I’m ready to accept Jesus as a great moral teacher, but I don’t accept his claim </w:t>
      </w:r>
      <w:r w:rsidRPr="00A73BEB">
        <w:rPr>
          <w:rFonts w:ascii="Avenir Book" w:hAnsi="Avenir Book"/>
        </w:rPr>
        <w:lastRenderedPageBreak/>
        <w:t xml:space="preserve">to be God. That is the one thing we must not say. A man who was merely a man and said the sort of things Jesus said would not be a great moral teacher. He would either be a lunatic — on the level with the man who says he is a poached egg — or else he would be the Devil of Hell. You must make your choice. Either this man was, and is, the Son of God, or else a madman or something worse. You can shut him up for a fool, you can spit at him and kill him as a demon or you can fall at his feet and call him Lord and </w:t>
      </w:r>
      <w:proofErr w:type="gramStart"/>
      <w:r w:rsidRPr="00A73BEB">
        <w:rPr>
          <w:rFonts w:ascii="Avenir Book" w:hAnsi="Avenir Book"/>
        </w:rPr>
        <w:t>God, but</w:t>
      </w:r>
      <w:proofErr w:type="gramEnd"/>
      <w:r w:rsidRPr="00A73BEB">
        <w:rPr>
          <w:rFonts w:ascii="Avenir Book" w:hAnsi="Avenir Book"/>
        </w:rPr>
        <w:t xml:space="preserve"> let us not come with any patronizing nonsense about his being a great human teacher. He has not left that open to us. He did not intend to.”   </w:t>
      </w:r>
    </w:p>
    <w:p w14:paraId="5A9AC284" w14:textId="7310924F" w:rsidR="00A73BEB" w:rsidRPr="00A73BEB" w:rsidRDefault="00A73BEB" w:rsidP="00A73BEB">
      <w:pPr>
        <w:pStyle w:val="NEWGeneralText"/>
        <w:ind w:left="0"/>
        <w:rPr>
          <w:rFonts w:ascii="Avenir Book" w:hAnsi="Avenir Book"/>
        </w:rPr>
      </w:pPr>
      <w:r>
        <w:rPr>
          <w:rFonts w:ascii="Avenir Book" w:hAnsi="Avenir Book"/>
        </w:rPr>
        <w:t xml:space="preserve">Based on Lewis’ writing, </w:t>
      </w:r>
      <w:r w:rsidR="007C2B9E">
        <w:rPr>
          <w:rFonts w:ascii="Avenir Book" w:hAnsi="Avenir Book"/>
        </w:rPr>
        <w:t>we</w:t>
      </w:r>
      <w:r w:rsidRPr="00A73BEB">
        <w:rPr>
          <w:rFonts w:ascii="Avenir Book" w:hAnsi="Avenir Book"/>
        </w:rPr>
        <w:t xml:space="preserve"> </w:t>
      </w:r>
      <w:proofErr w:type="gramStart"/>
      <w:r w:rsidRPr="00A73BEB">
        <w:rPr>
          <w:rFonts w:ascii="Avenir Book" w:hAnsi="Avenir Book"/>
        </w:rPr>
        <w:t>have to</w:t>
      </w:r>
      <w:proofErr w:type="gramEnd"/>
      <w:r w:rsidRPr="00A73BEB">
        <w:rPr>
          <w:rFonts w:ascii="Avenir Book" w:hAnsi="Avenir Book"/>
        </w:rPr>
        <w:t xml:space="preserve"> either dismiss </w:t>
      </w:r>
      <w:r w:rsidR="00C31E00">
        <w:rPr>
          <w:rFonts w:ascii="Avenir Book" w:hAnsi="Avenir Book"/>
        </w:rPr>
        <w:t>Jesus</w:t>
      </w:r>
      <w:r w:rsidRPr="00A73BEB">
        <w:rPr>
          <w:rFonts w:ascii="Avenir Book" w:hAnsi="Avenir Book"/>
        </w:rPr>
        <w:t xml:space="preserve"> entirely as a </w:t>
      </w:r>
      <w:r w:rsidRPr="00C31E00">
        <w:rPr>
          <w:rFonts w:ascii="Avenir Book" w:hAnsi="Avenir Book"/>
          <w:b/>
          <w:bCs/>
          <w:i/>
          <w:iCs/>
        </w:rPr>
        <w:t>liar</w:t>
      </w:r>
      <w:r w:rsidRPr="00A73BEB">
        <w:rPr>
          <w:rFonts w:ascii="Avenir Book" w:hAnsi="Avenir Book"/>
        </w:rPr>
        <w:t xml:space="preserve"> or a </w:t>
      </w:r>
      <w:r w:rsidRPr="00C31E00">
        <w:rPr>
          <w:rFonts w:ascii="Avenir Book" w:hAnsi="Avenir Book"/>
          <w:b/>
          <w:bCs/>
          <w:i/>
          <w:iCs/>
        </w:rPr>
        <w:t>lunatic</w:t>
      </w:r>
      <w:r w:rsidR="00C31E00">
        <w:rPr>
          <w:rFonts w:ascii="Avenir Book" w:hAnsi="Avenir Book"/>
        </w:rPr>
        <w:t xml:space="preserve">, </w:t>
      </w:r>
      <w:r w:rsidRPr="00A73BEB">
        <w:rPr>
          <w:rFonts w:ascii="Avenir Book" w:hAnsi="Avenir Book"/>
        </w:rPr>
        <w:t xml:space="preserve">or </w:t>
      </w:r>
      <w:r w:rsidR="007C2B9E">
        <w:rPr>
          <w:rFonts w:ascii="Avenir Book" w:hAnsi="Avenir Book"/>
        </w:rPr>
        <w:t>we</w:t>
      </w:r>
      <w:r w:rsidRPr="00A73BEB">
        <w:rPr>
          <w:rFonts w:ascii="Avenir Book" w:hAnsi="Avenir Book"/>
        </w:rPr>
        <w:t xml:space="preserve"> have to consider that his claims are true, and that he is </w:t>
      </w:r>
      <w:r w:rsidRPr="007C2B9E">
        <w:rPr>
          <w:rFonts w:ascii="Avenir Book" w:hAnsi="Avenir Book"/>
          <w:b/>
          <w:bCs/>
          <w:i/>
          <w:iCs/>
        </w:rPr>
        <w:t>Lord</w:t>
      </w:r>
      <w:r w:rsidRPr="00A73BEB">
        <w:rPr>
          <w:rFonts w:ascii="Avenir Book" w:hAnsi="Avenir Book"/>
        </w:rPr>
        <w:t>.</w:t>
      </w:r>
    </w:p>
    <w:p w14:paraId="12DC5FAC" w14:textId="79A0BDF3" w:rsidR="00B1795C" w:rsidRDefault="00B1795C" w:rsidP="00B1795C">
      <w:pPr>
        <w:pStyle w:val="NEWGeneralText"/>
        <w:spacing w:after="0"/>
        <w:ind w:left="0"/>
        <w:rPr>
          <w:rFonts w:ascii="Avenir Book" w:hAnsi="Avenir Book"/>
        </w:rPr>
      </w:pPr>
    </w:p>
    <w:p w14:paraId="26A4064B" w14:textId="77777777" w:rsidR="00A73BEB" w:rsidRDefault="00A73BEB" w:rsidP="00B1795C">
      <w:pPr>
        <w:pStyle w:val="NEWGeneralText"/>
        <w:spacing w:after="0"/>
        <w:ind w:left="0"/>
        <w:rPr>
          <w:rFonts w:ascii="Avenir Book" w:hAnsi="Avenir Book"/>
        </w:rPr>
      </w:pPr>
    </w:p>
    <w:p w14:paraId="118D2C8F" w14:textId="6FF31BC6" w:rsidR="00B1795C" w:rsidRDefault="00B1795C" w:rsidP="00B1795C">
      <w:pPr>
        <w:pStyle w:val="NEWGeneralText"/>
        <w:spacing w:after="0"/>
        <w:ind w:left="0"/>
        <w:rPr>
          <w:rFonts w:ascii="Avenir Book" w:hAnsi="Avenir Book"/>
        </w:rPr>
      </w:pPr>
    </w:p>
    <w:p w14:paraId="53B606DC" w14:textId="77777777" w:rsidR="00B1795C" w:rsidRDefault="00B1795C" w:rsidP="00B1795C">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44"/>
          <w:szCs w:val="44"/>
        </w:rPr>
        <w:t>Day 5</w:t>
      </w:r>
    </w:p>
    <w:p w14:paraId="09321246" w14:textId="77777777" w:rsidR="00B1795C" w:rsidRDefault="00B1795C" w:rsidP="00B1795C">
      <w:pPr>
        <w:autoSpaceDE w:val="0"/>
        <w:autoSpaceDN w:val="0"/>
        <w:adjustRightInd w:val="0"/>
        <w:rPr>
          <w:rFonts w:ascii="Avenir Heavy" w:hAnsi="Avenir Heavy" w:cs="Avenir Heavy"/>
          <w:color w:val="000000"/>
          <w:sz w:val="22"/>
          <w:szCs w:val="22"/>
        </w:rPr>
      </w:pPr>
    </w:p>
    <w:p w14:paraId="60F3AD91" w14:textId="77777777" w:rsidR="00B1795C" w:rsidRDefault="00B1795C" w:rsidP="00B1795C">
      <w:pPr>
        <w:pStyle w:val="NEWGeneralText"/>
        <w:spacing w:after="0"/>
        <w:ind w:left="0"/>
        <w:rPr>
          <w:rFonts w:ascii="Avenir Book" w:hAnsi="Avenir Book"/>
        </w:rPr>
      </w:pPr>
      <w:r w:rsidRPr="002317EE">
        <w:rPr>
          <w:rFonts w:ascii="Avenir Book" w:hAnsi="Avenir Book"/>
        </w:rPr>
        <w:t>All the evidence we have looked at this week</w:t>
      </w:r>
      <w:r>
        <w:rPr>
          <w:rFonts w:ascii="Avenir Book" w:hAnsi="Avenir Book"/>
        </w:rPr>
        <w:t xml:space="preserve"> – J</w:t>
      </w:r>
      <w:r w:rsidRPr="002317EE">
        <w:rPr>
          <w:rFonts w:ascii="Avenir Book" w:hAnsi="Avenir Book"/>
        </w:rPr>
        <w:t xml:space="preserve">esus’ miracles, </w:t>
      </w:r>
      <w:proofErr w:type="gramStart"/>
      <w:r w:rsidRPr="002317EE">
        <w:rPr>
          <w:rFonts w:ascii="Avenir Book" w:hAnsi="Avenir Book"/>
        </w:rPr>
        <w:t>teachings</w:t>
      </w:r>
      <w:proofErr w:type="gramEnd"/>
      <w:r w:rsidRPr="002317EE">
        <w:rPr>
          <w:rFonts w:ascii="Avenir Book" w:hAnsi="Avenir Book"/>
        </w:rPr>
        <w:t xml:space="preserve"> and claims</w:t>
      </w:r>
      <w:r>
        <w:rPr>
          <w:rFonts w:ascii="Avenir Book" w:hAnsi="Avenir Book"/>
        </w:rPr>
        <w:t xml:space="preserve"> – are </w:t>
      </w:r>
      <w:r w:rsidRPr="002317EE">
        <w:rPr>
          <w:rFonts w:ascii="Avenir Book" w:hAnsi="Avenir Book"/>
        </w:rPr>
        <w:t xml:space="preserve">impressive. But if his bones are lying in some tomb underneath modern Jerusalem, then he couldn’t possibly have been God. An eternal, infinite God couldn’t possibly be defeated by death. </w:t>
      </w:r>
      <w:proofErr w:type="gramStart"/>
      <w:r w:rsidRPr="002317EE">
        <w:rPr>
          <w:rFonts w:ascii="Avenir Book" w:hAnsi="Avenir Book"/>
        </w:rPr>
        <w:t>This is why</w:t>
      </w:r>
      <w:proofErr w:type="gramEnd"/>
      <w:r w:rsidRPr="002317EE">
        <w:rPr>
          <w:rFonts w:ascii="Avenir Book" w:hAnsi="Avenir Book"/>
        </w:rPr>
        <w:t xml:space="preserve"> the resurrection is absolutely essential to Christianity. </w:t>
      </w:r>
    </w:p>
    <w:p w14:paraId="7F567EF8" w14:textId="77777777" w:rsidR="00B1795C" w:rsidRPr="002317EE" w:rsidRDefault="00B1795C" w:rsidP="00B1795C">
      <w:pPr>
        <w:pStyle w:val="NEWGeneralText"/>
        <w:spacing w:after="0"/>
        <w:ind w:left="0"/>
        <w:rPr>
          <w:rFonts w:ascii="Avenir Book" w:hAnsi="Avenir Book"/>
        </w:rPr>
      </w:pPr>
    </w:p>
    <w:p w14:paraId="3451F47E" w14:textId="77777777" w:rsidR="00B1795C" w:rsidRPr="002317EE" w:rsidRDefault="00B1795C" w:rsidP="00B1795C">
      <w:pPr>
        <w:pStyle w:val="NEWGeneralText"/>
        <w:spacing w:after="0"/>
        <w:ind w:left="0"/>
        <w:rPr>
          <w:rFonts w:ascii="Avenir Book" w:hAnsi="Avenir Book"/>
        </w:rPr>
      </w:pPr>
      <w:r w:rsidRPr="002317EE">
        <w:rPr>
          <w:rFonts w:ascii="Avenir Book" w:hAnsi="Avenir Book"/>
        </w:rPr>
        <w:t xml:space="preserve">Every Gospel spends more time on the crucifixion and resurrection than any other time in Jesus’ life. The sacrificial death and miraculous resurrection of Christ were </w:t>
      </w:r>
      <w:proofErr w:type="gramStart"/>
      <w:r w:rsidRPr="002317EE">
        <w:rPr>
          <w:rFonts w:ascii="Avenir Book" w:hAnsi="Avenir Book"/>
        </w:rPr>
        <w:t>the means by which</w:t>
      </w:r>
      <w:proofErr w:type="gramEnd"/>
      <w:r w:rsidRPr="002317EE">
        <w:rPr>
          <w:rFonts w:ascii="Avenir Book" w:hAnsi="Avenir Book"/>
        </w:rPr>
        <w:t xml:space="preserve"> God could save humanity. This is the message </w:t>
      </w:r>
      <w:r>
        <w:rPr>
          <w:rFonts w:ascii="Avenir Book" w:hAnsi="Avenir Book"/>
        </w:rPr>
        <w:t>the Gospels</w:t>
      </w:r>
      <w:r w:rsidRPr="002317EE">
        <w:rPr>
          <w:rFonts w:ascii="Avenir Book" w:hAnsi="Avenir Book"/>
        </w:rPr>
        <w:t xml:space="preserve"> spread and that billions of people over the centuries have believed.</w:t>
      </w:r>
    </w:p>
    <w:p w14:paraId="471D5E1D" w14:textId="77777777" w:rsidR="00B1795C" w:rsidRPr="003F0AC5" w:rsidRDefault="00B1795C" w:rsidP="00B1795C">
      <w:pPr>
        <w:pStyle w:val="NEWGeneralText"/>
        <w:spacing w:after="0"/>
        <w:ind w:left="0"/>
        <w:rPr>
          <w:rFonts w:ascii="Avenir Heavy" w:hAnsi="Avenir Heavy" w:cs="Avenir Heavy"/>
        </w:rPr>
      </w:pPr>
      <w:r w:rsidRPr="002317EE">
        <w:rPr>
          <w:rFonts w:ascii="Avenir Book" w:hAnsi="Avenir Book"/>
        </w:rPr>
        <w:t xml:space="preserve"> </w:t>
      </w:r>
    </w:p>
    <w:p w14:paraId="4CB05E4B" w14:textId="77777777" w:rsidR="00B1795C" w:rsidRDefault="00B1795C" w:rsidP="00B1795C">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Before You Begin</w:t>
      </w:r>
    </w:p>
    <w:p w14:paraId="251E4255" w14:textId="77777777" w:rsidR="00B1795C" w:rsidRDefault="00B1795C" w:rsidP="00B1795C">
      <w:pPr>
        <w:pStyle w:val="NEWGeneralText"/>
        <w:spacing w:after="0"/>
        <w:ind w:left="0"/>
        <w:rPr>
          <w:rFonts w:ascii="Avenir Book" w:hAnsi="Avenir Book"/>
          <w:iCs/>
        </w:rPr>
      </w:pPr>
    </w:p>
    <w:p w14:paraId="14E37D9D" w14:textId="77777777" w:rsidR="00B1795C" w:rsidRDefault="00B1795C" w:rsidP="00B1795C">
      <w:pPr>
        <w:pStyle w:val="NEWScriptureTextlastline"/>
        <w:spacing w:after="0"/>
        <w:ind w:left="0" w:right="677"/>
        <w:rPr>
          <w:rFonts w:ascii="Avenir Book" w:hAnsi="Avenir Book"/>
          <w:i w:val="0"/>
          <w:iCs w:val="0"/>
        </w:rPr>
      </w:pPr>
      <w:proofErr w:type="gramStart"/>
      <w:r>
        <w:rPr>
          <w:rFonts w:ascii="Avenir Book" w:hAnsi="Avenir Book"/>
          <w:i w:val="0"/>
          <w:iCs w:val="0"/>
        </w:rPr>
        <w:t>Lift up</w:t>
      </w:r>
      <w:proofErr w:type="gramEnd"/>
      <w:r>
        <w:rPr>
          <w:rFonts w:ascii="Avenir Book" w:hAnsi="Avenir Book"/>
          <w:i w:val="0"/>
          <w:iCs w:val="0"/>
        </w:rPr>
        <w:t xml:space="preserve"> this ancient prayer adapted from the </w:t>
      </w:r>
      <w:r w:rsidRPr="0000001F">
        <w:rPr>
          <w:rFonts w:ascii="Avenir Book" w:hAnsi="Avenir Book"/>
        </w:rPr>
        <w:t>Book of Common Prayer</w:t>
      </w:r>
      <w:r>
        <w:rPr>
          <w:rFonts w:ascii="Avenir Book" w:hAnsi="Avenir Book"/>
          <w:i w:val="0"/>
          <w:iCs w:val="0"/>
        </w:rPr>
        <w:t>:</w:t>
      </w:r>
    </w:p>
    <w:p w14:paraId="7656B57E" w14:textId="77777777" w:rsidR="00B1795C" w:rsidRDefault="00B1795C" w:rsidP="00B1795C">
      <w:pPr>
        <w:pStyle w:val="NEWScriptureTextlastline"/>
        <w:spacing w:after="0"/>
        <w:ind w:left="0" w:right="677"/>
        <w:rPr>
          <w:rFonts w:ascii="Avenir Book" w:hAnsi="Avenir Book"/>
          <w:i w:val="0"/>
          <w:iCs w:val="0"/>
        </w:rPr>
      </w:pPr>
    </w:p>
    <w:p w14:paraId="777D8B38" w14:textId="77777777" w:rsidR="00B1795C" w:rsidRDefault="00B1795C" w:rsidP="00B1795C">
      <w:pPr>
        <w:pStyle w:val="NEWScriptureTextlastline"/>
        <w:spacing w:after="0"/>
        <w:ind w:right="677"/>
        <w:rPr>
          <w:rFonts w:ascii="Avenir Book" w:hAnsi="Avenir Book"/>
        </w:rPr>
      </w:pPr>
      <w:r>
        <w:rPr>
          <w:rFonts w:ascii="Avenir Book" w:hAnsi="Avenir Book"/>
        </w:rPr>
        <w:t xml:space="preserve">Lord Jesus Christ, you stretched out your arms of love on the hard wood of the cross that everyone might come within the reach of your saving embrace: </w:t>
      </w:r>
    </w:p>
    <w:p w14:paraId="2652EBA4" w14:textId="77777777" w:rsidR="00B1795C" w:rsidRDefault="00B1795C" w:rsidP="00B1795C">
      <w:pPr>
        <w:pStyle w:val="NEWScriptureTextlastline"/>
        <w:spacing w:after="0"/>
        <w:ind w:right="677"/>
        <w:rPr>
          <w:rFonts w:ascii="Avenir Book" w:hAnsi="Avenir Book"/>
        </w:rPr>
      </w:pPr>
      <w:proofErr w:type="gramStart"/>
      <w:r>
        <w:rPr>
          <w:rFonts w:ascii="Avenir Book" w:hAnsi="Avenir Book"/>
        </w:rPr>
        <w:t>So</w:t>
      </w:r>
      <w:proofErr w:type="gramEnd"/>
      <w:r>
        <w:rPr>
          <w:rFonts w:ascii="Avenir Book" w:hAnsi="Avenir Book"/>
        </w:rPr>
        <w:t xml:space="preserve"> clothe me in your Spirit that I, reaching forth my hands in love, may bring those who do not know you to the knowledge and love of you; </w:t>
      </w:r>
    </w:p>
    <w:p w14:paraId="5626B5A3" w14:textId="77777777" w:rsidR="00B1795C" w:rsidRPr="008720F4" w:rsidRDefault="00B1795C" w:rsidP="00B1795C">
      <w:pPr>
        <w:pStyle w:val="NEWScriptureTextlastline"/>
        <w:spacing w:after="0"/>
        <w:ind w:right="677"/>
        <w:rPr>
          <w:rFonts w:ascii="Avenir Book" w:hAnsi="Avenir Book"/>
        </w:rPr>
      </w:pPr>
      <w:r>
        <w:rPr>
          <w:rFonts w:ascii="Avenir Book" w:hAnsi="Avenir Book"/>
        </w:rPr>
        <w:t>for the honor of your Name, Amen.</w:t>
      </w:r>
      <w:r>
        <w:rPr>
          <w:rStyle w:val="FootnoteReference"/>
          <w:rFonts w:ascii="Avenir Book" w:hAnsi="Avenir Book"/>
        </w:rPr>
        <w:footnoteReference w:id="2"/>
      </w:r>
    </w:p>
    <w:p w14:paraId="26131DDC" w14:textId="77777777" w:rsidR="00B1795C" w:rsidRDefault="00B1795C" w:rsidP="00B1795C">
      <w:pPr>
        <w:pStyle w:val="NEWGeneralText"/>
        <w:spacing w:after="0"/>
        <w:ind w:left="0"/>
        <w:rPr>
          <w:rFonts w:ascii="Avenir Book" w:hAnsi="Avenir Book"/>
          <w:iCs/>
        </w:rPr>
      </w:pPr>
    </w:p>
    <w:p w14:paraId="466D4D20" w14:textId="77777777" w:rsidR="00B1795C" w:rsidRDefault="00B1795C" w:rsidP="00B1795C">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Read the Word</w:t>
      </w:r>
    </w:p>
    <w:p w14:paraId="6A34940C" w14:textId="77777777" w:rsidR="00B1795C" w:rsidRDefault="00B1795C" w:rsidP="00B1795C">
      <w:pPr>
        <w:pStyle w:val="NEWGeneralText"/>
        <w:spacing w:after="0"/>
      </w:pPr>
    </w:p>
    <w:p w14:paraId="7E207EE0" w14:textId="77777777" w:rsidR="00B1795C" w:rsidRPr="0086789C" w:rsidRDefault="00B1795C" w:rsidP="00B1795C">
      <w:pPr>
        <w:pStyle w:val="NEWGeneralText"/>
        <w:spacing w:after="0"/>
        <w:ind w:left="0"/>
        <w:rPr>
          <w:rFonts w:ascii="Avenir Book" w:hAnsi="Avenir Book"/>
        </w:rPr>
      </w:pPr>
      <w:r w:rsidRPr="0086789C">
        <w:rPr>
          <w:rFonts w:ascii="Avenir Book" w:hAnsi="Avenir Book"/>
        </w:rPr>
        <w:t xml:space="preserve">Let’s start by </w:t>
      </w:r>
      <w:proofErr w:type="gramStart"/>
      <w:r w:rsidRPr="0086789C">
        <w:rPr>
          <w:rFonts w:ascii="Avenir Book" w:hAnsi="Avenir Book"/>
        </w:rPr>
        <w:t>taking a look</w:t>
      </w:r>
      <w:proofErr w:type="gramEnd"/>
      <w:r w:rsidRPr="0086789C">
        <w:rPr>
          <w:rFonts w:ascii="Avenir Book" w:hAnsi="Avenir Book"/>
        </w:rPr>
        <w:t xml:space="preserve"> at the record of the empty tomb in Mark and then pick up the account in Matthew.</w:t>
      </w:r>
    </w:p>
    <w:p w14:paraId="3FB05481" w14:textId="77777777" w:rsidR="00B1795C" w:rsidRDefault="00B1795C" w:rsidP="00B1795C">
      <w:pPr>
        <w:pStyle w:val="NEWGeneralText"/>
        <w:spacing w:after="0"/>
        <w:ind w:left="0"/>
        <w:rPr>
          <w:rFonts w:ascii="Avenir Book" w:hAnsi="Avenir Book"/>
        </w:rPr>
      </w:pPr>
    </w:p>
    <w:p w14:paraId="6AA6BFE3" w14:textId="77777777" w:rsidR="00B1795C" w:rsidRDefault="00000000" w:rsidP="00B1795C">
      <w:pPr>
        <w:pStyle w:val="NEWScriptureHeading"/>
        <w:spacing w:before="0" w:after="0"/>
        <w:rPr>
          <w:rFonts w:ascii="Avenir Book" w:hAnsi="Avenir Book"/>
          <w:sz w:val="22"/>
          <w:szCs w:val="22"/>
        </w:rPr>
      </w:pPr>
      <w:hyperlink r:id="rId26" w:history="1">
        <w:r w:rsidR="00B1795C" w:rsidRPr="00AF68CC">
          <w:rPr>
            <w:rStyle w:val="Hyperlink"/>
            <w:rFonts w:ascii="Avenir Book" w:hAnsi="Avenir Book"/>
            <w:sz w:val="22"/>
            <w:szCs w:val="22"/>
          </w:rPr>
          <w:t>Mark 16:1–8</w:t>
        </w:r>
      </w:hyperlink>
    </w:p>
    <w:p w14:paraId="1A1C5E4E" w14:textId="77777777" w:rsidR="00B1795C" w:rsidRPr="004123D0" w:rsidRDefault="00B1795C" w:rsidP="00B1795C">
      <w:pPr>
        <w:pStyle w:val="NEWScriptureHeading"/>
        <w:spacing w:before="0" w:after="0"/>
        <w:rPr>
          <w:rFonts w:ascii="Avenir Book" w:hAnsi="Avenir Book"/>
          <w:sz w:val="22"/>
          <w:szCs w:val="22"/>
        </w:rPr>
      </w:pPr>
    </w:p>
    <w:p w14:paraId="4D5A8CF5" w14:textId="77777777" w:rsidR="00B1795C" w:rsidRDefault="00B1795C" w:rsidP="00B1795C">
      <w:pPr>
        <w:pStyle w:val="NEWScriptureTextlastline"/>
        <w:spacing w:after="0"/>
        <w:rPr>
          <w:rFonts w:ascii="Avenir Book" w:hAnsi="Avenir Book"/>
        </w:rPr>
      </w:pPr>
      <w:r w:rsidRPr="004123D0">
        <w:rPr>
          <w:rFonts w:ascii="Avenir Book" w:hAnsi="Avenir Book"/>
          <w:b/>
          <w:vertAlign w:val="superscript"/>
        </w:rPr>
        <w:t>1</w:t>
      </w:r>
      <w:r w:rsidRPr="004123D0">
        <w:rPr>
          <w:rFonts w:ascii="Avenir Book" w:hAnsi="Avenir Book"/>
        </w:rPr>
        <w:t xml:space="preserve">When the Sabbath was over, Mary Magdalene, Mary the mother of James, and Salome bought spices so that they might go to anoint Jesus’ body. </w:t>
      </w:r>
      <w:r w:rsidRPr="004123D0">
        <w:rPr>
          <w:rFonts w:ascii="Avenir Book" w:hAnsi="Avenir Book"/>
          <w:vertAlign w:val="superscript"/>
        </w:rPr>
        <w:t>2 </w:t>
      </w:r>
      <w:r w:rsidRPr="004123D0">
        <w:rPr>
          <w:rFonts w:ascii="Avenir Book" w:hAnsi="Avenir Book"/>
        </w:rPr>
        <w:t xml:space="preserve">Very early on the first day of the week, just after sunrise, they were on their way to the tomb </w:t>
      </w:r>
      <w:r w:rsidRPr="004123D0">
        <w:rPr>
          <w:rFonts w:ascii="Avenir Book" w:hAnsi="Avenir Book"/>
          <w:vertAlign w:val="superscript"/>
        </w:rPr>
        <w:t>3 </w:t>
      </w:r>
      <w:r w:rsidRPr="004123D0">
        <w:rPr>
          <w:rFonts w:ascii="Avenir Book" w:hAnsi="Avenir Book"/>
        </w:rPr>
        <w:t xml:space="preserve">and they asked each other, “Who will roll the stone away from the entrance of the tomb?” </w:t>
      </w:r>
    </w:p>
    <w:p w14:paraId="25DE7CCE" w14:textId="77777777" w:rsidR="00B1795C" w:rsidRPr="004123D0" w:rsidRDefault="00B1795C" w:rsidP="00B1795C">
      <w:pPr>
        <w:pStyle w:val="NEWScriptureTextlastline"/>
        <w:spacing w:after="0"/>
        <w:rPr>
          <w:rFonts w:ascii="Avenir Book" w:hAnsi="Avenir Book"/>
        </w:rPr>
      </w:pPr>
    </w:p>
    <w:p w14:paraId="6366B098" w14:textId="77777777" w:rsidR="00B1795C" w:rsidRDefault="00B1795C" w:rsidP="00B1795C">
      <w:pPr>
        <w:pStyle w:val="NEWScriptureTextlastline"/>
        <w:spacing w:after="0"/>
        <w:rPr>
          <w:rFonts w:ascii="Avenir Book" w:hAnsi="Avenir Book"/>
        </w:rPr>
      </w:pPr>
      <w:r w:rsidRPr="004123D0">
        <w:rPr>
          <w:rFonts w:ascii="Avenir Book" w:hAnsi="Avenir Book"/>
          <w:vertAlign w:val="superscript"/>
        </w:rPr>
        <w:t>4 </w:t>
      </w:r>
      <w:r w:rsidRPr="004123D0">
        <w:rPr>
          <w:rFonts w:ascii="Avenir Book" w:hAnsi="Avenir Book"/>
        </w:rPr>
        <w:t xml:space="preserve">But when they looked up, they saw that the stone, which was very large, had been rolled away. </w:t>
      </w:r>
      <w:r w:rsidRPr="004123D0">
        <w:rPr>
          <w:rFonts w:ascii="Avenir Book" w:hAnsi="Avenir Book"/>
          <w:vertAlign w:val="superscript"/>
        </w:rPr>
        <w:t>5 </w:t>
      </w:r>
      <w:r w:rsidRPr="004123D0">
        <w:rPr>
          <w:rFonts w:ascii="Avenir Book" w:hAnsi="Avenir Book"/>
        </w:rPr>
        <w:t xml:space="preserve">As they entered the tomb, they saw a young man dressed in a white robe sitting on the right side, and they were alarmed. </w:t>
      </w:r>
    </w:p>
    <w:p w14:paraId="7591952D" w14:textId="77777777" w:rsidR="00B1795C" w:rsidRPr="004123D0" w:rsidRDefault="00B1795C" w:rsidP="00B1795C">
      <w:pPr>
        <w:pStyle w:val="NEWScriptureTextlastline"/>
        <w:spacing w:after="0"/>
        <w:rPr>
          <w:rFonts w:ascii="Avenir Book" w:hAnsi="Avenir Book"/>
        </w:rPr>
      </w:pPr>
    </w:p>
    <w:p w14:paraId="6D14D701" w14:textId="77777777" w:rsidR="00B1795C" w:rsidRDefault="00B1795C" w:rsidP="00B1795C">
      <w:pPr>
        <w:pStyle w:val="NEWScriptureTextlastline"/>
        <w:spacing w:after="0"/>
        <w:rPr>
          <w:rFonts w:ascii="Avenir Book" w:hAnsi="Avenir Book"/>
        </w:rPr>
      </w:pPr>
      <w:r w:rsidRPr="004123D0">
        <w:rPr>
          <w:rFonts w:ascii="Avenir Book" w:hAnsi="Avenir Book"/>
          <w:vertAlign w:val="superscript"/>
        </w:rPr>
        <w:t>6 </w:t>
      </w:r>
      <w:r w:rsidRPr="004123D0">
        <w:rPr>
          <w:rFonts w:ascii="Avenir Book" w:hAnsi="Avenir Book"/>
        </w:rPr>
        <w:t xml:space="preserve">“Don’t be alarmed,” he said. “You are looking for Jesus the Nazarene, who was crucified. He has risen! He is not here. See the place where they laid him. </w:t>
      </w:r>
      <w:r w:rsidRPr="004123D0">
        <w:rPr>
          <w:rFonts w:ascii="Avenir Book" w:hAnsi="Avenir Book"/>
          <w:vertAlign w:val="superscript"/>
        </w:rPr>
        <w:t>7 </w:t>
      </w:r>
      <w:r w:rsidRPr="004123D0">
        <w:rPr>
          <w:rFonts w:ascii="Avenir Book" w:hAnsi="Avenir Book"/>
        </w:rPr>
        <w:t xml:space="preserve">But go, tell his disciples and Peter, ‘He is going ahead of you into Galilee. There you will see him, just as he told you.’” </w:t>
      </w:r>
    </w:p>
    <w:p w14:paraId="538944B6" w14:textId="77777777" w:rsidR="00B1795C" w:rsidRPr="004123D0" w:rsidRDefault="00B1795C" w:rsidP="00B1795C">
      <w:pPr>
        <w:pStyle w:val="NEWScriptureTextlastline"/>
        <w:spacing w:after="0"/>
        <w:rPr>
          <w:rFonts w:ascii="Avenir Book" w:hAnsi="Avenir Book"/>
        </w:rPr>
      </w:pPr>
    </w:p>
    <w:p w14:paraId="541DE3FD" w14:textId="77777777" w:rsidR="00B1795C" w:rsidRPr="004123D0" w:rsidRDefault="00B1795C" w:rsidP="00B1795C">
      <w:pPr>
        <w:pStyle w:val="NEWScriptureTextlastline"/>
        <w:spacing w:after="0"/>
        <w:rPr>
          <w:rFonts w:ascii="Avenir Book" w:hAnsi="Avenir Book"/>
          <w:vertAlign w:val="superscript"/>
        </w:rPr>
      </w:pPr>
      <w:r w:rsidRPr="004123D0">
        <w:rPr>
          <w:rFonts w:ascii="Avenir Book" w:hAnsi="Avenir Book"/>
          <w:vertAlign w:val="superscript"/>
        </w:rPr>
        <w:t>8 </w:t>
      </w:r>
      <w:r w:rsidRPr="004123D0">
        <w:rPr>
          <w:rFonts w:ascii="Avenir Book" w:hAnsi="Avenir Book"/>
        </w:rPr>
        <w:t xml:space="preserve">Trembling and bewildered, the women went out and fled from the tomb. They said nothing to </w:t>
      </w:r>
      <w:proofErr w:type="gramStart"/>
      <w:r w:rsidRPr="004123D0">
        <w:rPr>
          <w:rFonts w:ascii="Avenir Book" w:hAnsi="Avenir Book"/>
        </w:rPr>
        <w:t>anyone, because</w:t>
      </w:r>
      <w:proofErr w:type="gramEnd"/>
      <w:r w:rsidRPr="004123D0">
        <w:rPr>
          <w:rFonts w:ascii="Avenir Book" w:hAnsi="Avenir Book"/>
        </w:rPr>
        <w:t xml:space="preserve"> they were afraid.</w:t>
      </w:r>
    </w:p>
    <w:p w14:paraId="19C05401" w14:textId="77777777" w:rsidR="00B1795C" w:rsidRPr="007B47BE" w:rsidRDefault="00B1795C" w:rsidP="00B1795C">
      <w:pPr>
        <w:pStyle w:val="NEWGeneralText"/>
        <w:spacing w:after="0"/>
        <w:ind w:left="720"/>
        <w:rPr>
          <w:rFonts w:ascii="Avenir Book" w:hAnsi="Avenir Book"/>
          <w:i/>
          <w:iCs/>
        </w:rPr>
      </w:pPr>
    </w:p>
    <w:p w14:paraId="02635DD8" w14:textId="77777777" w:rsidR="00B1795C" w:rsidRDefault="00000000" w:rsidP="00B1795C">
      <w:pPr>
        <w:pStyle w:val="NEWScriptureHeading"/>
        <w:spacing w:before="0" w:after="0"/>
        <w:rPr>
          <w:rFonts w:ascii="Avenir Book" w:hAnsi="Avenir Book"/>
          <w:sz w:val="22"/>
          <w:szCs w:val="22"/>
        </w:rPr>
      </w:pPr>
      <w:hyperlink r:id="rId27" w:history="1">
        <w:r w:rsidR="00B1795C" w:rsidRPr="00AF68CC">
          <w:rPr>
            <w:rStyle w:val="Hyperlink"/>
            <w:rFonts w:ascii="Avenir Book" w:hAnsi="Avenir Book"/>
            <w:sz w:val="22"/>
            <w:szCs w:val="22"/>
          </w:rPr>
          <w:t>Matthew 28:8–15</w:t>
        </w:r>
      </w:hyperlink>
    </w:p>
    <w:p w14:paraId="3913D2C7" w14:textId="77777777" w:rsidR="00B1795C" w:rsidRPr="004123D0" w:rsidRDefault="00B1795C" w:rsidP="00B1795C">
      <w:pPr>
        <w:pStyle w:val="NEWScriptureHeading"/>
        <w:spacing w:before="0" w:after="0"/>
        <w:rPr>
          <w:rFonts w:ascii="Avenir Book" w:hAnsi="Avenir Book"/>
          <w:sz w:val="22"/>
          <w:szCs w:val="22"/>
        </w:rPr>
      </w:pPr>
    </w:p>
    <w:p w14:paraId="4889F5AF" w14:textId="77777777" w:rsidR="00B1795C" w:rsidRDefault="00B1795C" w:rsidP="00B1795C">
      <w:pPr>
        <w:pStyle w:val="NEWScriptureTextlastline"/>
        <w:spacing w:after="0"/>
        <w:rPr>
          <w:rFonts w:ascii="Avenir Book" w:hAnsi="Avenir Book"/>
        </w:rPr>
      </w:pPr>
      <w:r w:rsidRPr="004123D0">
        <w:rPr>
          <w:rFonts w:ascii="Avenir Book" w:hAnsi="Avenir Book"/>
          <w:vertAlign w:val="superscript"/>
        </w:rPr>
        <w:t>8 </w:t>
      </w:r>
      <w:r w:rsidRPr="004123D0">
        <w:rPr>
          <w:rFonts w:ascii="Avenir Book" w:hAnsi="Avenir Book"/>
        </w:rPr>
        <w:t xml:space="preserve">So the women hurried away from the tomb, afraid yet filled with joy, and ran to tell his disciples. </w:t>
      </w:r>
      <w:r w:rsidRPr="004123D0">
        <w:rPr>
          <w:rFonts w:ascii="Avenir Book" w:hAnsi="Avenir Book"/>
          <w:vertAlign w:val="superscript"/>
        </w:rPr>
        <w:t>9 </w:t>
      </w:r>
      <w:r w:rsidRPr="004123D0">
        <w:rPr>
          <w:rFonts w:ascii="Avenir Book" w:hAnsi="Avenir Book"/>
        </w:rPr>
        <w:t xml:space="preserve">Suddenly Jesus met them. “Greetings,” he said. They came to him, clasped his </w:t>
      </w:r>
      <w:proofErr w:type="gramStart"/>
      <w:r w:rsidRPr="004123D0">
        <w:rPr>
          <w:rFonts w:ascii="Avenir Book" w:hAnsi="Avenir Book"/>
        </w:rPr>
        <w:t>feet</w:t>
      </w:r>
      <w:proofErr w:type="gramEnd"/>
      <w:r w:rsidRPr="004123D0">
        <w:rPr>
          <w:rFonts w:ascii="Avenir Book" w:hAnsi="Avenir Book"/>
        </w:rPr>
        <w:t xml:space="preserve"> and worshiped him. </w:t>
      </w:r>
      <w:r w:rsidRPr="004123D0">
        <w:rPr>
          <w:rFonts w:ascii="Avenir Book" w:hAnsi="Avenir Book"/>
          <w:vertAlign w:val="superscript"/>
        </w:rPr>
        <w:t>10 </w:t>
      </w:r>
      <w:r w:rsidRPr="004123D0">
        <w:rPr>
          <w:rFonts w:ascii="Avenir Book" w:hAnsi="Avenir Book"/>
        </w:rPr>
        <w:t xml:space="preserve">Then Jesus said to them, “Do not be afraid. Go and tell my brothers to go to Galilee; there they will see me.” </w:t>
      </w:r>
    </w:p>
    <w:p w14:paraId="6FA31FCD" w14:textId="77777777" w:rsidR="00B1795C" w:rsidRPr="004123D0" w:rsidRDefault="00B1795C" w:rsidP="00B1795C">
      <w:pPr>
        <w:pStyle w:val="NEWScriptureTextlastline"/>
        <w:spacing w:after="0"/>
        <w:rPr>
          <w:rFonts w:ascii="Avenir Book" w:hAnsi="Avenir Book"/>
        </w:rPr>
      </w:pPr>
    </w:p>
    <w:p w14:paraId="6007E485" w14:textId="77777777" w:rsidR="00B1795C" w:rsidRPr="004123D0" w:rsidRDefault="00B1795C" w:rsidP="00B1795C">
      <w:pPr>
        <w:pStyle w:val="NEWGeneralText"/>
        <w:spacing w:after="0"/>
        <w:ind w:left="720"/>
        <w:rPr>
          <w:rFonts w:ascii="Avenir Book" w:hAnsi="Avenir Book"/>
          <w:i/>
          <w:iCs/>
        </w:rPr>
      </w:pPr>
      <w:r w:rsidRPr="004123D0">
        <w:rPr>
          <w:rFonts w:ascii="Avenir Book" w:hAnsi="Avenir Book"/>
          <w:i/>
          <w:iCs/>
          <w:vertAlign w:val="superscript"/>
        </w:rPr>
        <w:t>11 </w:t>
      </w:r>
      <w:r w:rsidRPr="004123D0">
        <w:rPr>
          <w:rFonts w:ascii="Avenir Book" w:hAnsi="Avenir Book"/>
          <w:i/>
          <w:iCs/>
        </w:rPr>
        <w:t xml:space="preserve">While the women were on their way, some of the guards went into the city and reported to the chief priests everything that had happened. </w:t>
      </w:r>
      <w:r w:rsidRPr="004123D0">
        <w:rPr>
          <w:rFonts w:ascii="Avenir Book" w:hAnsi="Avenir Book"/>
          <w:i/>
          <w:iCs/>
          <w:vertAlign w:val="superscript"/>
        </w:rPr>
        <w:t>12 </w:t>
      </w:r>
      <w:r w:rsidRPr="004123D0">
        <w:rPr>
          <w:rFonts w:ascii="Avenir Book" w:hAnsi="Avenir Book"/>
          <w:i/>
          <w:iCs/>
        </w:rPr>
        <w:t xml:space="preserve">When the chief priests had met with the elders and devised a plan, they gave the soldiers a large sum of money, </w:t>
      </w:r>
      <w:r w:rsidRPr="004123D0">
        <w:rPr>
          <w:rFonts w:ascii="Avenir Book" w:hAnsi="Avenir Book"/>
          <w:i/>
          <w:iCs/>
          <w:vertAlign w:val="superscript"/>
        </w:rPr>
        <w:t>13 </w:t>
      </w:r>
      <w:r w:rsidRPr="004123D0">
        <w:rPr>
          <w:rFonts w:ascii="Avenir Book" w:hAnsi="Avenir Book"/>
          <w:i/>
          <w:iCs/>
        </w:rPr>
        <w:t xml:space="preserve">telling them, “You are to say, ‘His disciples came during the night and stole him away while we were asleep.’ </w:t>
      </w:r>
      <w:r w:rsidRPr="004123D0">
        <w:rPr>
          <w:rFonts w:ascii="Avenir Book" w:hAnsi="Avenir Book"/>
          <w:i/>
          <w:iCs/>
          <w:vertAlign w:val="superscript"/>
        </w:rPr>
        <w:t>14 </w:t>
      </w:r>
      <w:r w:rsidRPr="004123D0">
        <w:rPr>
          <w:rFonts w:ascii="Avenir Book" w:hAnsi="Avenir Book"/>
          <w:i/>
          <w:iCs/>
        </w:rPr>
        <w:t xml:space="preserve">If this report gets to the governor, we will satisfy him and keep you out of trouble.” </w:t>
      </w:r>
      <w:r w:rsidRPr="004123D0">
        <w:rPr>
          <w:rFonts w:ascii="Avenir Book" w:hAnsi="Avenir Book"/>
          <w:i/>
          <w:iCs/>
          <w:vertAlign w:val="superscript"/>
        </w:rPr>
        <w:t>15 </w:t>
      </w:r>
      <w:r w:rsidRPr="004123D0">
        <w:rPr>
          <w:rFonts w:ascii="Avenir Book" w:hAnsi="Avenir Book"/>
          <w:i/>
          <w:iCs/>
        </w:rPr>
        <w:t>So the soldiers took the money and did as they were instructed. And this story has been widely circulated among the Jews to this very day.</w:t>
      </w:r>
    </w:p>
    <w:p w14:paraId="29D6B5A2" w14:textId="77777777" w:rsidR="00B1795C" w:rsidRPr="004123D0" w:rsidRDefault="00B1795C" w:rsidP="00B1795C">
      <w:pPr>
        <w:pStyle w:val="NEWGeneralText"/>
        <w:spacing w:after="0"/>
        <w:ind w:left="0"/>
        <w:rPr>
          <w:rFonts w:ascii="Avenir Book" w:hAnsi="Avenir Book"/>
        </w:rPr>
      </w:pPr>
    </w:p>
    <w:p w14:paraId="2D02D03C" w14:textId="76B48B7D" w:rsidR="00B1795C" w:rsidRDefault="00B1795C" w:rsidP="00B1795C">
      <w:pPr>
        <w:pStyle w:val="NEWGeneralText"/>
        <w:spacing w:after="0"/>
        <w:ind w:left="0"/>
        <w:rPr>
          <w:rFonts w:ascii="Avenir Book" w:hAnsi="Avenir Book"/>
        </w:rPr>
      </w:pPr>
      <w:r>
        <w:rPr>
          <w:rFonts w:ascii="Avenir Book" w:hAnsi="Avenir Book"/>
        </w:rPr>
        <w:t xml:space="preserve">Creating doubt in the physical resurrection of Jesus is common among critics and skeptics, and from </w:t>
      </w:r>
      <w:r w:rsidR="0000001F">
        <w:rPr>
          <w:rFonts w:ascii="Avenir Book" w:hAnsi="Avenir Book"/>
        </w:rPr>
        <w:t xml:space="preserve">the last verse in </w:t>
      </w:r>
      <w:r>
        <w:rPr>
          <w:rFonts w:ascii="Avenir Book" w:hAnsi="Avenir Book"/>
        </w:rPr>
        <w:t>Matthew’s passage we see it began immediately. Let’s examine a few reasons people give for rejecting the resurrection:</w:t>
      </w:r>
    </w:p>
    <w:p w14:paraId="5FFB531B" w14:textId="77777777" w:rsidR="00B1795C" w:rsidRDefault="00B1795C" w:rsidP="00B1795C">
      <w:pPr>
        <w:pStyle w:val="NEWGeneralText"/>
        <w:spacing w:after="0"/>
        <w:ind w:left="0"/>
        <w:rPr>
          <w:rFonts w:ascii="Avenir Book" w:hAnsi="Avenir Book"/>
        </w:rPr>
      </w:pPr>
    </w:p>
    <w:p w14:paraId="47B00D52" w14:textId="7B7DDC55" w:rsidR="00B1795C" w:rsidRDefault="00B1795C">
      <w:pPr>
        <w:pStyle w:val="NEWGeneralText"/>
        <w:numPr>
          <w:ilvl w:val="0"/>
          <w:numId w:val="14"/>
        </w:numPr>
        <w:spacing w:after="0"/>
        <w:rPr>
          <w:rFonts w:ascii="Avenir Book" w:hAnsi="Avenir Book"/>
        </w:rPr>
      </w:pPr>
      <w:r>
        <w:rPr>
          <w:rFonts w:ascii="Avenir Book" w:hAnsi="Avenir Book"/>
        </w:rPr>
        <w:t xml:space="preserve">Many claim it was a hoax perpetuated by Jesus’ followers, yet most of the Apostles were beheaded, burned, </w:t>
      </w:r>
      <w:proofErr w:type="gramStart"/>
      <w:r>
        <w:rPr>
          <w:rFonts w:ascii="Avenir Book" w:hAnsi="Avenir Book"/>
        </w:rPr>
        <w:t>beaten</w:t>
      </w:r>
      <w:proofErr w:type="gramEnd"/>
      <w:r>
        <w:rPr>
          <w:rFonts w:ascii="Avenir Book" w:hAnsi="Avenir Book"/>
        </w:rPr>
        <w:t xml:space="preserve"> or also crucified. Would you be willing to die for a lie that would not gain you money, </w:t>
      </w:r>
      <w:proofErr w:type="gramStart"/>
      <w:r>
        <w:rPr>
          <w:rFonts w:ascii="Avenir Book" w:hAnsi="Avenir Book"/>
        </w:rPr>
        <w:t>notoriety</w:t>
      </w:r>
      <w:proofErr w:type="gramEnd"/>
      <w:r>
        <w:rPr>
          <w:rFonts w:ascii="Avenir Book" w:hAnsi="Avenir Book"/>
        </w:rPr>
        <w:t xml:space="preserve"> or power?</w:t>
      </w:r>
    </w:p>
    <w:p w14:paraId="47FBECD0" w14:textId="77777777" w:rsidR="00B1795C" w:rsidRDefault="00B1795C" w:rsidP="00B1795C">
      <w:pPr>
        <w:pStyle w:val="NEWGeneralText"/>
        <w:spacing w:after="0"/>
        <w:ind w:left="720"/>
        <w:rPr>
          <w:rFonts w:ascii="Avenir Book" w:hAnsi="Avenir Book"/>
        </w:rPr>
      </w:pPr>
    </w:p>
    <w:p w14:paraId="26B8C23A" w14:textId="77777777" w:rsidR="00B1795C" w:rsidRDefault="00B1795C">
      <w:pPr>
        <w:pStyle w:val="NEWGeneralText"/>
        <w:numPr>
          <w:ilvl w:val="0"/>
          <w:numId w:val="14"/>
        </w:numPr>
        <w:spacing w:after="0"/>
        <w:rPr>
          <w:rFonts w:ascii="Avenir Book" w:hAnsi="Avenir Book"/>
        </w:rPr>
      </w:pPr>
      <w:r>
        <w:rPr>
          <w:rFonts w:ascii="Avenir Book" w:hAnsi="Avenir Book"/>
        </w:rPr>
        <w:lastRenderedPageBreak/>
        <w:t xml:space="preserve">A more recent critique says the Apostles comforted themselves after the execution by believing Jesus was with them “in spirit” and over time a legend grew that he was physically resurrected. </w:t>
      </w:r>
      <w:proofErr w:type="gramStart"/>
      <w:r>
        <w:rPr>
          <w:rFonts w:ascii="Avenir Book" w:hAnsi="Avenir Book"/>
        </w:rPr>
        <w:t>So</w:t>
      </w:r>
      <w:proofErr w:type="gramEnd"/>
      <w:r>
        <w:rPr>
          <w:rFonts w:ascii="Avenir Book" w:hAnsi="Avenir Book"/>
        </w:rPr>
        <w:t xml:space="preserve"> what do we make of the claims of so many different eyewitnesses? People who record legends don’t invite fact-checking as Paul wrote to the church in Corinth about 50 years later:</w:t>
      </w:r>
    </w:p>
    <w:p w14:paraId="18FFFCAC" w14:textId="77777777" w:rsidR="00B1795C" w:rsidRDefault="00B1795C" w:rsidP="00B1795C">
      <w:pPr>
        <w:pStyle w:val="NEWGeneralText"/>
        <w:spacing w:after="0"/>
        <w:ind w:left="0"/>
        <w:rPr>
          <w:rFonts w:ascii="Avenir Book" w:hAnsi="Avenir Book"/>
        </w:rPr>
      </w:pPr>
    </w:p>
    <w:p w14:paraId="2F8CFE8B" w14:textId="77777777" w:rsidR="00B1795C" w:rsidRPr="008273A7" w:rsidRDefault="00000000" w:rsidP="00B1795C">
      <w:pPr>
        <w:pStyle w:val="NEWGeneralText"/>
        <w:spacing w:after="0"/>
        <w:ind w:left="360"/>
        <w:rPr>
          <w:rFonts w:ascii="Avenir Book" w:hAnsi="Avenir Book"/>
          <w:b/>
          <w:bCs/>
        </w:rPr>
      </w:pPr>
      <w:hyperlink r:id="rId28" w:history="1">
        <w:r w:rsidR="00B1795C" w:rsidRPr="00AF68CC">
          <w:rPr>
            <w:rStyle w:val="Hyperlink"/>
            <w:rFonts w:ascii="Avenir Book" w:hAnsi="Avenir Book"/>
            <w:b/>
            <w:bCs/>
          </w:rPr>
          <w:t>1 Corinthians 15:3–6</w:t>
        </w:r>
      </w:hyperlink>
    </w:p>
    <w:p w14:paraId="4F0DECD7" w14:textId="77777777" w:rsidR="00B1795C" w:rsidRPr="008273A7" w:rsidRDefault="00B1795C" w:rsidP="00B1795C">
      <w:pPr>
        <w:pStyle w:val="NEWGeneralText"/>
        <w:spacing w:after="0"/>
        <w:ind w:left="360"/>
        <w:rPr>
          <w:rFonts w:ascii="Avenir Book" w:hAnsi="Avenir Book"/>
          <w:vertAlign w:val="superscript"/>
        </w:rPr>
      </w:pPr>
    </w:p>
    <w:p w14:paraId="6443E5D8" w14:textId="77777777" w:rsidR="00B1795C" w:rsidRDefault="00B1795C" w:rsidP="00B1795C">
      <w:pPr>
        <w:pStyle w:val="NEWGeneralText"/>
        <w:spacing w:after="0"/>
        <w:ind w:left="776"/>
        <w:rPr>
          <w:rFonts w:ascii="Avenir Book" w:hAnsi="Avenir Book"/>
          <w:i/>
          <w:iCs/>
        </w:rPr>
      </w:pPr>
      <w:r w:rsidRPr="008273A7">
        <w:rPr>
          <w:rFonts w:ascii="Avenir Book" w:hAnsi="Avenir Book"/>
          <w:i/>
          <w:iCs/>
          <w:vertAlign w:val="superscript"/>
        </w:rPr>
        <w:t>3 </w:t>
      </w:r>
      <w:r w:rsidRPr="008273A7">
        <w:rPr>
          <w:rFonts w:ascii="Avenir Book" w:hAnsi="Avenir Book"/>
          <w:i/>
          <w:iCs/>
        </w:rPr>
        <w:t xml:space="preserve">For what I received I passed on to you as of first importance: that Christ died for our sins according to the Scriptures, </w:t>
      </w:r>
      <w:r w:rsidRPr="008273A7">
        <w:rPr>
          <w:rFonts w:ascii="Avenir Book" w:hAnsi="Avenir Book"/>
          <w:i/>
          <w:iCs/>
          <w:vertAlign w:val="superscript"/>
        </w:rPr>
        <w:t>4 </w:t>
      </w:r>
      <w:r w:rsidRPr="008273A7">
        <w:rPr>
          <w:rFonts w:ascii="Avenir Book" w:hAnsi="Avenir Book"/>
          <w:i/>
          <w:iCs/>
        </w:rPr>
        <w:t xml:space="preserve">that he was buried, that he was raised on the third day according to the Scriptures, </w:t>
      </w:r>
      <w:r w:rsidRPr="008273A7">
        <w:rPr>
          <w:rFonts w:ascii="Avenir Book" w:hAnsi="Avenir Book"/>
          <w:i/>
          <w:iCs/>
          <w:vertAlign w:val="superscript"/>
        </w:rPr>
        <w:t>5 </w:t>
      </w:r>
      <w:r w:rsidRPr="008273A7">
        <w:rPr>
          <w:rFonts w:ascii="Avenir Book" w:hAnsi="Avenir Book"/>
          <w:i/>
          <w:iCs/>
        </w:rPr>
        <w:t xml:space="preserve">and that he appeared to Cephas, and then to the Twelve. </w:t>
      </w:r>
      <w:r w:rsidRPr="008273A7">
        <w:rPr>
          <w:rFonts w:ascii="Avenir Book" w:hAnsi="Avenir Book"/>
          <w:i/>
          <w:iCs/>
          <w:vertAlign w:val="superscript"/>
        </w:rPr>
        <w:t>6 </w:t>
      </w:r>
      <w:r w:rsidRPr="008273A7">
        <w:rPr>
          <w:rFonts w:ascii="Avenir Book" w:hAnsi="Avenir Book"/>
          <w:i/>
          <w:iCs/>
        </w:rPr>
        <w:t>After that, he appeared to more than five hundred of the brothers and sisters at the same time, most of whom are still living, though some have fallen asleep</w:t>
      </w:r>
      <w:r>
        <w:rPr>
          <w:rFonts w:ascii="Avenir Book" w:hAnsi="Avenir Book"/>
          <w:i/>
          <w:iCs/>
        </w:rPr>
        <w:t>.</w:t>
      </w:r>
    </w:p>
    <w:p w14:paraId="1BD58555" w14:textId="77777777" w:rsidR="00B1795C" w:rsidRDefault="00B1795C" w:rsidP="00B1795C">
      <w:pPr>
        <w:pStyle w:val="NEWGeneralText"/>
        <w:spacing w:after="0"/>
        <w:ind w:left="0"/>
        <w:rPr>
          <w:rFonts w:ascii="Avenir Book" w:hAnsi="Avenir Book"/>
          <w:i/>
          <w:iCs/>
        </w:rPr>
      </w:pPr>
    </w:p>
    <w:p w14:paraId="6968DD00" w14:textId="77777777" w:rsidR="00B1795C" w:rsidRPr="008273A7" w:rsidRDefault="00B1795C">
      <w:pPr>
        <w:pStyle w:val="NEWGeneralText"/>
        <w:numPr>
          <w:ilvl w:val="0"/>
          <w:numId w:val="15"/>
        </w:numPr>
        <w:spacing w:after="0"/>
        <w:rPr>
          <w:rFonts w:ascii="Avenir Book" w:hAnsi="Avenir Book"/>
          <w:i/>
          <w:iCs/>
        </w:rPr>
      </w:pPr>
      <w:r>
        <w:rPr>
          <w:rFonts w:ascii="Avenir Book" w:hAnsi="Avenir Book"/>
        </w:rPr>
        <w:t xml:space="preserve">Others question the credibility of the Gospels based on the accounts themselves, yet the details seem to make the truth more convincing. Who would make women key witnesses when their culture didn’t even recognize their testimony as admissible in court? Wouldn’t you make the future leaders of your organization look more inspiring than men who ran and hid? Above all, wouldn’t you get your stories </w:t>
      </w:r>
      <w:proofErr w:type="gramStart"/>
      <w:r>
        <w:rPr>
          <w:rFonts w:ascii="Avenir Book" w:hAnsi="Avenir Book"/>
        </w:rPr>
        <w:t>straight</w:t>
      </w:r>
      <w:proofErr w:type="gramEnd"/>
      <w:r>
        <w:rPr>
          <w:rFonts w:ascii="Avenir Book" w:hAnsi="Avenir Book"/>
        </w:rPr>
        <w:t xml:space="preserve"> so everyone gave an identical account of what happened?</w:t>
      </w:r>
    </w:p>
    <w:p w14:paraId="76F34202" w14:textId="77777777" w:rsidR="00B1795C" w:rsidRPr="005D70DC" w:rsidRDefault="00B1795C" w:rsidP="00B1795C">
      <w:pPr>
        <w:pStyle w:val="scripture"/>
        <w:spacing w:after="0"/>
        <w:ind w:left="0"/>
        <w:rPr>
          <w:i w:val="0"/>
          <w:iCs w:val="0"/>
          <w:shd w:val="clear" w:color="auto" w:fill="FFFFFF"/>
        </w:rPr>
      </w:pPr>
    </w:p>
    <w:p w14:paraId="6D382DFA" w14:textId="77777777" w:rsidR="00B1795C" w:rsidRDefault="00B1795C" w:rsidP="00B1795C">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Ask Yourself</w:t>
      </w:r>
    </w:p>
    <w:p w14:paraId="1F48B55A" w14:textId="6F5CF1C1" w:rsidR="00B1795C" w:rsidRDefault="00B1795C" w:rsidP="00B1795C">
      <w:pPr>
        <w:autoSpaceDE w:val="0"/>
        <w:autoSpaceDN w:val="0"/>
        <w:adjustRightInd w:val="0"/>
        <w:rPr>
          <w:rFonts w:ascii="Avenir Heavy" w:hAnsi="Avenir Heavy" w:cs="Avenir Heavy"/>
          <w:color w:val="000000"/>
          <w:sz w:val="22"/>
          <w:szCs w:val="22"/>
        </w:rPr>
      </w:pPr>
    </w:p>
    <w:p w14:paraId="4361F5F7" w14:textId="77777777" w:rsidR="00B1795C" w:rsidRPr="00A566A1" w:rsidRDefault="00B1795C" w:rsidP="00B1795C">
      <w:pPr>
        <w:pStyle w:val="NEWScriptureTextlastline"/>
        <w:spacing w:after="0"/>
        <w:ind w:left="0"/>
        <w:rPr>
          <w:rFonts w:ascii="Avenir Book" w:hAnsi="Avenir Book"/>
          <w:i w:val="0"/>
          <w:iCs w:val="0"/>
        </w:rPr>
      </w:pPr>
      <w:r>
        <w:rPr>
          <w:rFonts w:ascii="Avenir Book" w:hAnsi="Avenir Book"/>
          <w:i w:val="0"/>
          <w:iCs w:val="0"/>
        </w:rPr>
        <w:t xml:space="preserve">Where does that leave us? </w:t>
      </w:r>
      <w:r w:rsidRPr="00A566A1">
        <w:rPr>
          <w:rFonts w:ascii="Avenir Book" w:hAnsi="Avenir Book"/>
          <w:i w:val="0"/>
          <w:iCs w:val="0"/>
        </w:rPr>
        <w:t xml:space="preserve">There is much more that could be said in defense of the resurrection, but ultimately all Christians can do is present evidence, because you can’t prove history. Despite the evidence in the </w:t>
      </w:r>
      <w:r>
        <w:rPr>
          <w:rFonts w:ascii="Avenir Book" w:hAnsi="Avenir Book"/>
          <w:i w:val="0"/>
          <w:iCs w:val="0"/>
        </w:rPr>
        <w:t>G</w:t>
      </w:r>
      <w:r w:rsidRPr="00A566A1">
        <w:rPr>
          <w:rFonts w:ascii="Avenir Book" w:hAnsi="Avenir Book"/>
          <w:i w:val="0"/>
          <w:iCs w:val="0"/>
        </w:rPr>
        <w:t xml:space="preserve">ospels, </w:t>
      </w:r>
      <w:r>
        <w:rPr>
          <w:rFonts w:ascii="Avenir Book" w:hAnsi="Avenir Book"/>
          <w:i w:val="0"/>
          <w:iCs w:val="0"/>
        </w:rPr>
        <w:t>i</w:t>
      </w:r>
      <w:r w:rsidRPr="00A566A1">
        <w:rPr>
          <w:rFonts w:ascii="Avenir Book" w:hAnsi="Avenir Book"/>
          <w:i w:val="0"/>
          <w:iCs w:val="0"/>
        </w:rPr>
        <w:t>f people are going to dismiss the resurrection because it was a miraculous event, then they are doing so because they have an intractable bias against the supernatural, not because the history fails to support it.</w:t>
      </w:r>
    </w:p>
    <w:p w14:paraId="7EAE22AA" w14:textId="77777777" w:rsidR="00221265" w:rsidRDefault="00221265" w:rsidP="00B1795C">
      <w:pPr>
        <w:autoSpaceDE w:val="0"/>
        <w:autoSpaceDN w:val="0"/>
        <w:adjustRightInd w:val="0"/>
        <w:rPr>
          <w:rFonts w:ascii="Avenir Heavy" w:hAnsi="Avenir Heavy" w:cs="Avenir Heavy"/>
          <w:color w:val="000000"/>
          <w:sz w:val="22"/>
          <w:szCs w:val="22"/>
        </w:rPr>
      </w:pPr>
    </w:p>
    <w:p w14:paraId="6820D5DA" w14:textId="40C2F040" w:rsidR="00563515" w:rsidRDefault="005E3157" w:rsidP="00563515">
      <w:pPr>
        <w:pStyle w:val="NEWQuestions"/>
        <w:numPr>
          <w:ilvl w:val="0"/>
          <w:numId w:val="5"/>
        </w:numPr>
        <w:spacing w:before="0" w:after="0" w:line="276" w:lineRule="auto"/>
        <w:rPr>
          <w:rFonts w:ascii="Avenir Book" w:hAnsi="Avenir Book"/>
          <w:b w:val="0"/>
          <w:bCs w:val="0"/>
        </w:rPr>
      </w:pPr>
      <w:r>
        <w:rPr>
          <w:rFonts w:ascii="Avenir Book" w:hAnsi="Avenir Book"/>
          <w:b w:val="0"/>
          <w:bCs w:val="0"/>
        </w:rPr>
        <w:t xml:space="preserve">How would I have responded to news of the resurrection if I lived at that time? </w:t>
      </w:r>
      <w:r w:rsidR="00563515">
        <w:rPr>
          <w:rFonts w:ascii="Avenir Book" w:hAnsi="Avenir Book"/>
          <w:b w:val="0"/>
          <w:bCs w:val="0"/>
        </w:rPr>
        <w:t>What doubts have I had about the resurrection? How do they impact my belief that Jesus is God?</w:t>
      </w:r>
    </w:p>
    <w:p w14:paraId="4EB8E9C8" w14:textId="3234CFB3" w:rsidR="00563515" w:rsidRDefault="00563515" w:rsidP="00563515">
      <w:pPr>
        <w:pStyle w:val="NEWQuestions"/>
        <w:numPr>
          <w:ilvl w:val="0"/>
          <w:numId w:val="5"/>
        </w:numPr>
        <w:spacing w:before="0" w:after="0" w:line="276" w:lineRule="auto"/>
        <w:rPr>
          <w:rFonts w:ascii="Avenir Book" w:hAnsi="Avenir Book"/>
          <w:b w:val="0"/>
          <w:bCs w:val="0"/>
        </w:rPr>
      </w:pPr>
      <w:r>
        <w:rPr>
          <w:rFonts w:ascii="Avenir Book" w:hAnsi="Avenir Book"/>
          <w:b w:val="0"/>
          <w:bCs w:val="0"/>
        </w:rPr>
        <w:t xml:space="preserve">Whether I accept it as true or not, how would I explain to someone else why the resurrection of Jesus </w:t>
      </w:r>
      <w:r>
        <w:rPr>
          <w:rFonts w:ascii="Avenir Book" w:hAnsi="Avenir Book"/>
          <w:b w:val="0"/>
          <w:bCs w:val="0"/>
        </w:rPr>
        <w:t>is</w:t>
      </w:r>
      <w:r>
        <w:rPr>
          <w:rFonts w:ascii="Avenir Book" w:hAnsi="Avenir Book"/>
          <w:b w:val="0"/>
          <w:bCs w:val="0"/>
        </w:rPr>
        <w:t xml:space="preserve"> essential to Christianity?</w:t>
      </w:r>
    </w:p>
    <w:p w14:paraId="2F10CC89" w14:textId="6A6E9927" w:rsidR="002426B0" w:rsidRPr="002426B0" w:rsidRDefault="002426B0" w:rsidP="002426B0">
      <w:pPr>
        <w:pStyle w:val="NEWGeneralText"/>
        <w:numPr>
          <w:ilvl w:val="0"/>
          <w:numId w:val="5"/>
        </w:numPr>
        <w:spacing w:after="0" w:line="276" w:lineRule="auto"/>
        <w:rPr>
          <w:rFonts w:ascii="Avenir Book" w:hAnsi="Avenir Book"/>
        </w:rPr>
      </w:pPr>
      <w:r>
        <w:rPr>
          <w:rFonts w:ascii="Avenir Book" w:hAnsi="Avenir Book"/>
        </w:rPr>
        <w:t xml:space="preserve">Of all the evidence </w:t>
      </w:r>
      <w:r>
        <w:rPr>
          <w:rFonts w:ascii="Avenir Book" w:hAnsi="Avenir Book"/>
        </w:rPr>
        <w:t xml:space="preserve">I’ve examined this week </w:t>
      </w:r>
      <w:r>
        <w:rPr>
          <w:rFonts w:ascii="Avenir Book" w:hAnsi="Avenir Book"/>
        </w:rPr>
        <w:t>for Christ’s divinity, what is most compelling? Why?</w:t>
      </w:r>
    </w:p>
    <w:p w14:paraId="26ED727A" w14:textId="77777777" w:rsidR="00563515" w:rsidRDefault="00563515" w:rsidP="00563515">
      <w:pPr>
        <w:pStyle w:val="NEWQuestions"/>
        <w:numPr>
          <w:ilvl w:val="0"/>
          <w:numId w:val="5"/>
        </w:numPr>
        <w:spacing w:before="0" w:after="0" w:line="276" w:lineRule="auto"/>
        <w:rPr>
          <w:rFonts w:ascii="Avenir Book" w:hAnsi="Avenir Book"/>
          <w:b w:val="0"/>
          <w:bCs w:val="0"/>
        </w:rPr>
      </w:pPr>
      <w:r>
        <w:rPr>
          <w:rFonts w:ascii="Avenir Book" w:hAnsi="Avenir Book"/>
          <w:b w:val="0"/>
          <w:bCs w:val="0"/>
        </w:rPr>
        <w:t>What thoughts or questions do I still have about the divinity of Jesus? Who could I talk to? What resources would I find helpful?</w:t>
      </w:r>
    </w:p>
    <w:p w14:paraId="3CFA5597" w14:textId="77777777" w:rsidR="00B1795C" w:rsidRPr="0085187B" w:rsidRDefault="00B1795C" w:rsidP="00B1795C">
      <w:pPr>
        <w:autoSpaceDE w:val="0"/>
        <w:autoSpaceDN w:val="0"/>
        <w:adjustRightInd w:val="0"/>
        <w:rPr>
          <w:rFonts w:ascii="Avenir Heavy" w:hAnsi="Avenir Heavy" w:cs="Avenir Heavy"/>
          <w:b/>
          <w:bCs/>
          <w:color w:val="000000"/>
          <w:sz w:val="22"/>
          <w:szCs w:val="22"/>
        </w:rPr>
      </w:pPr>
    </w:p>
    <w:p w14:paraId="6AB248A9" w14:textId="77777777" w:rsidR="00B1795C" w:rsidRDefault="00B1795C" w:rsidP="00B1795C">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Ask God</w:t>
      </w:r>
    </w:p>
    <w:p w14:paraId="549A6E2F" w14:textId="77777777" w:rsidR="00B1795C" w:rsidRDefault="00B1795C" w:rsidP="00B1795C">
      <w:pPr>
        <w:pStyle w:val="ListParagraph"/>
        <w:spacing w:after="0" w:line="276" w:lineRule="auto"/>
        <w:ind w:left="0"/>
      </w:pPr>
    </w:p>
    <w:p w14:paraId="4381E567" w14:textId="77777777" w:rsidR="00B1795C" w:rsidRPr="00521160" w:rsidRDefault="00B1795C" w:rsidP="00B1795C">
      <w:pPr>
        <w:rPr>
          <w:rFonts w:ascii="Avenir Book" w:hAnsi="Avenir Book"/>
          <w:sz w:val="22"/>
          <w:szCs w:val="22"/>
        </w:rPr>
      </w:pPr>
      <w:r>
        <w:rPr>
          <w:rFonts w:ascii="Avenir Book" w:hAnsi="Avenir Book"/>
          <w:sz w:val="22"/>
          <w:szCs w:val="22"/>
        </w:rPr>
        <w:t>Spend time in conversation with God and prepare your heart to listen. Follow these prompts to discuss today’s passage and focus with him:</w:t>
      </w:r>
    </w:p>
    <w:p w14:paraId="694A8292" w14:textId="77777777" w:rsidR="00B1795C" w:rsidRPr="00521160" w:rsidRDefault="00B1795C" w:rsidP="00B1795C">
      <w:pPr>
        <w:rPr>
          <w:rFonts w:ascii="Avenir Book" w:hAnsi="Avenir Book"/>
          <w:sz w:val="22"/>
          <w:szCs w:val="22"/>
        </w:rPr>
      </w:pPr>
    </w:p>
    <w:p w14:paraId="1DA0057C" w14:textId="28C20F56" w:rsidR="005E3157" w:rsidRPr="0087724F" w:rsidRDefault="005E3157">
      <w:pPr>
        <w:pStyle w:val="NEWGeneralText"/>
        <w:numPr>
          <w:ilvl w:val="0"/>
          <w:numId w:val="11"/>
        </w:numPr>
        <w:spacing w:after="0" w:line="276" w:lineRule="auto"/>
        <w:rPr>
          <w:rFonts w:ascii="Avenir Book" w:hAnsi="Avenir Book"/>
          <w:i/>
        </w:rPr>
      </w:pPr>
      <w:r>
        <w:rPr>
          <w:rFonts w:ascii="Avenir Book" w:hAnsi="Avenir Book"/>
          <w:iCs/>
        </w:rPr>
        <w:t>Why would Jesus keep the scars from his crucifixion once he was resurrected?</w:t>
      </w:r>
      <w:r w:rsidR="00C14BBF">
        <w:rPr>
          <w:rFonts w:ascii="Avenir Book" w:hAnsi="Avenir Book"/>
          <w:iCs/>
        </w:rPr>
        <w:t xml:space="preserve"> What should that </w:t>
      </w:r>
      <w:r w:rsidR="00C14BBF">
        <w:rPr>
          <w:rFonts w:ascii="Avenir Book" w:hAnsi="Avenir Book"/>
          <w:iCs/>
        </w:rPr>
        <w:lastRenderedPageBreak/>
        <w:t>mean to me?</w:t>
      </w:r>
    </w:p>
    <w:p w14:paraId="72FFF1F4" w14:textId="59FBB7AB" w:rsidR="0087724F" w:rsidRPr="005E3157" w:rsidRDefault="0049078C">
      <w:pPr>
        <w:pStyle w:val="NEWGeneralText"/>
        <w:numPr>
          <w:ilvl w:val="0"/>
          <w:numId w:val="11"/>
        </w:numPr>
        <w:spacing w:after="0" w:line="276" w:lineRule="auto"/>
        <w:rPr>
          <w:rFonts w:ascii="Avenir Book" w:hAnsi="Avenir Book"/>
          <w:i/>
        </w:rPr>
      </w:pPr>
      <w:r>
        <w:rPr>
          <w:rFonts w:ascii="Avenir Book" w:hAnsi="Avenir Book"/>
          <w:iCs/>
        </w:rPr>
        <w:t xml:space="preserve">In the passages today, the women were reassured, “Don’t be alarmed,” and “Don’t be afraid.” Like them, I can become “bewildered” or confused when I try to understand the perplexity of </w:t>
      </w:r>
      <w:r w:rsidR="00CA410A">
        <w:rPr>
          <w:rFonts w:ascii="Avenir Book" w:hAnsi="Avenir Book"/>
          <w:iCs/>
        </w:rPr>
        <w:t xml:space="preserve">your incarnation and resurrection. </w:t>
      </w:r>
      <w:r w:rsidR="000D0AA4">
        <w:rPr>
          <w:rFonts w:ascii="Avenir Book" w:hAnsi="Avenir Book"/>
          <w:iCs/>
        </w:rPr>
        <w:t>Can you reassure me?</w:t>
      </w:r>
      <w:r w:rsidR="00CA410A">
        <w:rPr>
          <w:rFonts w:ascii="Avenir Book" w:hAnsi="Avenir Book"/>
          <w:iCs/>
        </w:rPr>
        <w:t xml:space="preserve">  </w:t>
      </w:r>
    </w:p>
    <w:p w14:paraId="4F572E8F" w14:textId="1187B10D" w:rsidR="00B1795C" w:rsidRPr="00432F02" w:rsidRDefault="00C162ED">
      <w:pPr>
        <w:pStyle w:val="NEWGeneralText"/>
        <w:numPr>
          <w:ilvl w:val="0"/>
          <w:numId w:val="11"/>
        </w:numPr>
        <w:spacing w:after="0" w:line="276" w:lineRule="auto"/>
        <w:rPr>
          <w:rFonts w:ascii="Avenir Book" w:hAnsi="Avenir Book"/>
          <w:i/>
        </w:rPr>
      </w:pPr>
      <w:r>
        <w:rPr>
          <w:rFonts w:ascii="Avenir Book" w:hAnsi="Avenir Book"/>
          <w:iCs/>
        </w:rPr>
        <w:t>If I believe in you, why is it important for me to also believe in the things I’ve studied about Jesus this week</w:t>
      </w:r>
      <w:r w:rsidR="00B1795C">
        <w:rPr>
          <w:rFonts w:ascii="Avenir Book" w:hAnsi="Avenir Book"/>
          <w:iCs/>
        </w:rPr>
        <w:t xml:space="preserve">? </w:t>
      </w:r>
    </w:p>
    <w:p w14:paraId="06500E8B" w14:textId="77777777" w:rsidR="00B1795C" w:rsidRPr="00945E60" w:rsidRDefault="00B1795C" w:rsidP="00B1795C">
      <w:pPr>
        <w:autoSpaceDE w:val="0"/>
        <w:autoSpaceDN w:val="0"/>
        <w:adjustRightInd w:val="0"/>
        <w:rPr>
          <w:rFonts w:ascii="Avenir Heavy" w:hAnsi="Avenir Heavy" w:cs="Avenir Heavy"/>
          <w:color w:val="000000"/>
          <w:sz w:val="22"/>
          <w:szCs w:val="22"/>
        </w:rPr>
      </w:pPr>
    </w:p>
    <w:p w14:paraId="484A9EB9" w14:textId="77777777" w:rsidR="00B1795C" w:rsidRDefault="00B1795C" w:rsidP="00B1795C">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Ask a Friend</w:t>
      </w:r>
    </w:p>
    <w:p w14:paraId="71B7E9D5" w14:textId="77777777" w:rsidR="00B1795C" w:rsidRDefault="00B1795C" w:rsidP="00B1795C">
      <w:pPr>
        <w:pStyle w:val="NEWGeneralText"/>
        <w:spacing w:after="0"/>
        <w:ind w:left="0"/>
        <w:rPr>
          <w:rFonts w:ascii="Avenir Book" w:hAnsi="Avenir Book"/>
        </w:rPr>
      </w:pPr>
    </w:p>
    <w:p w14:paraId="37928D49" w14:textId="77777777" w:rsidR="00B1795C" w:rsidRDefault="00B1795C" w:rsidP="00B1795C">
      <w:pPr>
        <w:rPr>
          <w:rFonts w:ascii="Avenir Book" w:hAnsi="Avenir Book"/>
          <w:sz w:val="22"/>
          <w:szCs w:val="22"/>
        </w:rPr>
      </w:pPr>
      <w:r>
        <w:rPr>
          <w:rFonts w:ascii="Avenir Book" w:hAnsi="Avenir Book"/>
          <w:sz w:val="22"/>
          <w:szCs w:val="22"/>
        </w:rPr>
        <w:t>Pray for an opportunity to start a meaningful conversation on this topic today:</w:t>
      </w:r>
    </w:p>
    <w:p w14:paraId="731A2FA5" w14:textId="77777777" w:rsidR="00B47CE7" w:rsidRDefault="00B47CE7" w:rsidP="00B1795C">
      <w:pPr>
        <w:rPr>
          <w:rFonts w:ascii="Avenir Book" w:hAnsi="Avenir Book"/>
          <w:sz w:val="22"/>
          <w:szCs w:val="22"/>
        </w:rPr>
      </w:pPr>
    </w:p>
    <w:p w14:paraId="730B97ED" w14:textId="533E924F" w:rsidR="00075D4C" w:rsidRDefault="004E5CF1">
      <w:pPr>
        <w:pStyle w:val="NEWGeneralText"/>
        <w:numPr>
          <w:ilvl w:val="0"/>
          <w:numId w:val="8"/>
        </w:numPr>
        <w:spacing w:after="0" w:line="276" w:lineRule="auto"/>
        <w:rPr>
          <w:rFonts w:ascii="Avenir Book" w:hAnsi="Avenir Book"/>
        </w:rPr>
      </w:pPr>
      <w:r>
        <w:rPr>
          <w:rFonts w:ascii="Avenir Book" w:hAnsi="Avenir Book"/>
        </w:rPr>
        <w:t>Have you ever lost anyone really close to you? What was your relationship with them like? How have you dealt with the loss?</w:t>
      </w:r>
    </w:p>
    <w:p w14:paraId="227FBB71" w14:textId="4FF6CF3D" w:rsidR="004E5CF1" w:rsidRDefault="004E5CF1">
      <w:pPr>
        <w:pStyle w:val="NEWGeneralText"/>
        <w:numPr>
          <w:ilvl w:val="0"/>
          <w:numId w:val="8"/>
        </w:numPr>
        <w:spacing w:after="0" w:line="276" w:lineRule="auto"/>
        <w:rPr>
          <w:rFonts w:ascii="Avenir Book" w:hAnsi="Avenir Book"/>
        </w:rPr>
      </w:pPr>
      <w:r>
        <w:rPr>
          <w:rFonts w:ascii="Avenir Book" w:hAnsi="Avenir Book"/>
        </w:rPr>
        <w:t xml:space="preserve">What do you think happens to us after we die? </w:t>
      </w:r>
      <w:r w:rsidR="00CC5D61">
        <w:rPr>
          <w:rFonts w:ascii="Avenir Book" w:hAnsi="Avenir Book"/>
        </w:rPr>
        <w:t>How did you come to believe that?</w:t>
      </w:r>
    </w:p>
    <w:p w14:paraId="2BEF9750" w14:textId="3B9B3EE1" w:rsidR="00B1795C" w:rsidRPr="003204E5" w:rsidRDefault="00B1795C">
      <w:pPr>
        <w:pStyle w:val="NEWGeneralText"/>
        <w:numPr>
          <w:ilvl w:val="0"/>
          <w:numId w:val="8"/>
        </w:numPr>
        <w:spacing w:after="0" w:line="276" w:lineRule="auto"/>
        <w:rPr>
          <w:rFonts w:ascii="Avenir Book" w:hAnsi="Avenir Book"/>
        </w:rPr>
      </w:pPr>
      <w:r>
        <w:rPr>
          <w:rFonts w:ascii="Avenir Book" w:hAnsi="Avenir Book"/>
        </w:rPr>
        <w:t>I was reading in the Bible</w:t>
      </w:r>
      <w:r w:rsidR="005A5523">
        <w:rPr>
          <w:rFonts w:ascii="Avenir Book" w:hAnsi="Avenir Book"/>
        </w:rPr>
        <w:t xml:space="preserve"> about when some women went to the place where Jesus was buried after he was crucified, and they were told he had come back to life. Do you believe Jesus really died and was resurrected</w:t>
      </w:r>
      <w:r>
        <w:rPr>
          <w:rFonts w:ascii="Avenir Book" w:hAnsi="Avenir Book"/>
        </w:rPr>
        <w:t>?</w:t>
      </w:r>
      <w:r w:rsidR="005A5523">
        <w:rPr>
          <w:rFonts w:ascii="Avenir Book" w:hAnsi="Avenir Book"/>
        </w:rPr>
        <w:t xml:space="preserve"> Why do you think </w:t>
      </w:r>
      <w:r w:rsidR="00F12EDD">
        <w:rPr>
          <w:rFonts w:ascii="Avenir Book" w:hAnsi="Avenir Book"/>
        </w:rPr>
        <w:t>it’s so important to Christians that he came back to life? Would you like to hear what I believe?</w:t>
      </w:r>
    </w:p>
    <w:p w14:paraId="5C7D731D" w14:textId="77777777" w:rsidR="00B1795C" w:rsidRDefault="00B1795C" w:rsidP="00B1795C">
      <w:pPr>
        <w:pStyle w:val="NEWGeneralText"/>
        <w:spacing w:after="0"/>
        <w:ind w:left="0"/>
        <w:rPr>
          <w:rFonts w:ascii="Avenir Book" w:hAnsi="Avenir Book"/>
        </w:rPr>
      </w:pPr>
    </w:p>
    <w:p w14:paraId="4B2F9A59" w14:textId="3FE5649A" w:rsidR="00FF0239" w:rsidRDefault="00FF0239" w:rsidP="00FF0239">
      <w:pPr>
        <w:autoSpaceDE w:val="0"/>
        <w:autoSpaceDN w:val="0"/>
        <w:adjustRightInd w:val="0"/>
        <w:rPr>
          <w:rFonts w:ascii="Avenir Heavy" w:hAnsi="Avenir Heavy" w:cs="Avenir Heavy"/>
          <w:b/>
          <w:bCs/>
          <w:color w:val="000000"/>
          <w:sz w:val="36"/>
          <w:szCs w:val="36"/>
        </w:rPr>
      </w:pPr>
      <w:bookmarkStart w:id="0" w:name="Resources"/>
      <w:bookmarkEnd w:id="0"/>
      <w:r>
        <w:rPr>
          <w:rFonts w:ascii="Avenir Heavy" w:hAnsi="Avenir Heavy" w:cs="Avenir Heavy"/>
          <w:b/>
          <w:bCs/>
          <w:color w:val="000000"/>
          <w:sz w:val="36"/>
          <w:szCs w:val="36"/>
        </w:rPr>
        <w:t>Additional Resources</w:t>
      </w:r>
    </w:p>
    <w:p w14:paraId="2FB076D0" w14:textId="77777777" w:rsidR="00FF0239" w:rsidRDefault="00FF0239" w:rsidP="00237AA5">
      <w:pPr>
        <w:pStyle w:val="NEWGeneralText"/>
        <w:spacing w:after="0"/>
        <w:ind w:left="0"/>
        <w:rPr>
          <w:rFonts w:ascii="Avenir Book" w:hAnsi="Avenir Book"/>
        </w:rPr>
      </w:pPr>
    </w:p>
    <w:p w14:paraId="4CB7DBF7" w14:textId="5378978A" w:rsidR="00FF0239" w:rsidRDefault="00FF0239" w:rsidP="00FF0239">
      <w:pPr>
        <w:pStyle w:val="NEWGeneralText"/>
        <w:ind w:left="0"/>
        <w:rPr>
          <w:rFonts w:ascii="Avenir Book" w:hAnsi="Avenir Book"/>
        </w:rPr>
      </w:pPr>
      <w:r w:rsidRPr="002B1717">
        <w:rPr>
          <w:rFonts w:ascii="Avenir Book" w:hAnsi="Avenir Book"/>
        </w:rPr>
        <w:t xml:space="preserve">The following books </w:t>
      </w:r>
      <w:r w:rsidR="008505C7">
        <w:rPr>
          <w:rFonts w:ascii="Avenir Book" w:hAnsi="Avenir Book"/>
        </w:rPr>
        <w:t>may be a good resource for yourself or to discuss with a friend</w:t>
      </w:r>
      <w:r>
        <w:rPr>
          <w:rFonts w:ascii="Avenir Book" w:hAnsi="Avenir Book"/>
        </w:rPr>
        <w:t>:</w:t>
      </w:r>
    </w:p>
    <w:p w14:paraId="2518C843" w14:textId="77777777" w:rsidR="00221265" w:rsidRDefault="00F82EFF">
      <w:pPr>
        <w:pStyle w:val="NEWGeneralText"/>
        <w:numPr>
          <w:ilvl w:val="0"/>
          <w:numId w:val="1"/>
        </w:numPr>
        <w:ind w:left="720"/>
        <w:rPr>
          <w:rFonts w:ascii="Avenir Book" w:hAnsi="Avenir Book"/>
        </w:rPr>
      </w:pPr>
      <w:r w:rsidRPr="00221265">
        <w:rPr>
          <w:rFonts w:ascii="Avenir Book" w:hAnsi="Avenir Book"/>
        </w:rPr>
        <w:t xml:space="preserve">Strobel, Lee. </w:t>
      </w:r>
      <w:r w:rsidRPr="00221265">
        <w:rPr>
          <w:rFonts w:ascii="Avenir Book" w:hAnsi="Avenir Book"/>
          <w:i/>
          <w:iCs/>
        </w:rPr>
        <w:t>The Case for Christ: A Journalist’s Personal Investigation of the Evidence for Jesus</w:t>
      </w:r>
      <w:r w:rsidRPr="00221265">
        <w:rPr>
          <w:rFonts w:ascii="Avenir Book" w:hAnsi="Avenir Book"/>
        </w:rPr>
        <w:t>. Grand Rapids, MI: Zondervan, 1998.</w:t>
      </w:r>
    </w:p>
    <w:p w14:paraId="3B933CA9" w14:textId="7A17CC60" w:rsidR="00F82EFF" w:rsidRPr="00221265" w:rsidRDefault="00F82EFF">
      <w:pPr>
        <w:pStyle w:val="NEWGeneralText"/>
        <w:numPr>
          <w:ilvl w:val="0"/>
          <w:numId w:val="1"/>
        </w:numPr>
        <w:ind w:left="720"/>
        <w:rPr>
          <w:rFonts w:ascii="Avenir Book" w:hAnsi="Avenir Book"/>
        </w:rPr>
      </w:pPr>
      <w:r w:rsidRPr="00221265">
        <w:rPr>
          <w:rFonts w:ascii="Avenir Book" w:hAnsi="Avenir Book"/>
        </w:rPr>
        <w:t xml:space="preserve">Keller, Timothy. </w:t>
      </w:r>
      <w:r w:rsidRPr="00221265">
        <w:rPr>
          <w:rFonts w:ascii="Avenir Book" w:hAnsi="Avenir Book"/>
          <w:i/>
        </w:rPr>
        <w:t>The Reason for God: Belief in the Age of Skepticism.</w:t>
      </w:r>
      <w:r w:rsidR="00221265" w:rsidRPr="00221265">
        <w:rPr>
          <w:rFonts w:ascii="Avenir Book" w:hAnsi="Avenir Book"/>
        </w:rPr>
        <w:t xml:space="preserve"> </w:t>
      </w:r>
      <w:r w:rsidRPr="00221265">
        <w:rPr>
          <w:rFonts w:ascii="Avenir Book" w:hAnsi="Avenir Book"/>
        </w:rPr>
        <w:t>New York: Penguin, 2008.</w:t>
      </w:r>
      <w:r w:rsidRPr="00221265">
        <w:rPr>
          <w:rFonts w:ascii="MS Mincho" w:eastAsia="MS Mincho" w:hAnsi="MS Mincho" w:cs="MS Mincho" w:hint="eastAsia"/>
        </w:rPr>
        <w:t> </w:t>
      </w:r>
    </w:p>
    <w:p w14:paraId="35AA0143" w14:textId="77777777" w:rsidR="00221265" w:rsidRDefault="00F82EFF">
      <w:pPr>
        <w:pStyle w:val="NEWGeneralText"/>
        <w:numPr>
          <w:ilvl w:val="0"/>
          <w:numId w:val="1"/>
        </w:numPr>
        <w:ind w:left="720"/>
        <w:rPr>
          <w:rFonts w:ascii="Avenir Book" w:hAnsi="Avenir Book"/>
        </w:rPr>
      </w:pPr>
      <w:r w:rsidRPr="00221265">
        <w:rPr>
          <w:rFonts w:ascii="Avenir Book" w:hAnsi="Avenir Book"/>
        </w:rPr>
        <w:t xml:space="preserve">Lewis, C.S. </w:t>
      </w:r>
      <w:r w:rsidRPr="00221265">
        <w:rPr>
          <w:rFonts w:ascii="Avenir Book" w:hAnsi="Avenir Book"/>
          <w:i/>
          <w:iCs/>
        </w:rPr>
        <w:t>Mere Christianity</w:t>
      </w:r>
      <w:r w:rsidRPr="00221265">
        <w:rPr>
          <w:rFonts w:ascii="Avenir Book" w:hAnsi="Avenir Book"/>
        </w:rPr>
        <w:t>. London: Fount, 1997.</w:t>
      </w:r>
    </w:p>
    <w:p w14:paraId="67142DE7" w14:textId="53D415D1" w:rsidR="00273393" w:rsidRPr="00221265" w:rsidRDefault="00F82EFF">
      <w:pPr>
        <w:pStyle w:val="NEWGeneralText"/>
        <w:numPr>
          <w:ilvl w:val="0"/>
          <w:numId w:val="1"/>
        </w:numPr>
        <w:spacing w:after="0"/>
        <w:ind w:left="720"/>
        <w:rPr>
          <w:rFonts w:ascii="Avenir Book" w:hAnsi="Avenir Book"/>
        </w:rPr>
      </w:pPr>
      <w:r w:rsidRPr="00221265">
        <w:rPr>
          <w:rFonts w:ascii="Avenir Book" w:hAnsi="Avenir Book"/>
        </w:rPr>
        <w:t xml:space="preserve">Wright, N.T. </w:t>
      </w:r>
      <w:r w:rsidRPr="00221265">
        <w:rPr>
          <w:rFonts w:ascii="Avenir Book" w:hAnsi="Avenir Book"/>
          <w:i/>
          <w:iCs/>
        </w:rPr>
        <w:t xml:space="preserve">Surprised by Hope: Rethinking Heaven, the Resurrection, and the Mission of the Church. </w:t>
      </w:r>
      <w:r w:rsidRPr="00221265">
        <w:rPr>
          <w:rFonts w:ascii="Avenir Book" w:hAnsi="Avenir Book"/>
          <w:iCs/>
        </w:rPr>
        <w:t>New York: Harper Collins, 2008</w:t>
      </w:r>
      <w:r w:rsidR="00221265" w:rsidRPr="00221265">
        <w:rPr>
          <w:rFonts w:ascii="Avenir Book" w:hAnsi="Avenir Book"/>
          <w:iCs/>
        </w:rPr>
        <w:t>.</w:t>
      </w:r>
    </w:p>
    <w:p w14:paraId="0A55D3F6" w14:textId="77777777" w:rsidR="00221265" w:rsidRPr="00221265" w:rsidRDefault="00221265" w:rsidP="00221265">
      <w:pPr>
        <w:pStyle w:val="NEWGeneralText"/>
        <w:spacing w:after="0"/>
        <w:ind w:left="0"/>
        <w:rPr>
          <w:rFonts w:ascii="Avenir Book" w:hAnsi="Avenir Book"/>
        </w:rPr>
      </w:pPr>
    </w:p>
    <w:p w14:paraId="6B40B54F" w14:textId="77777777" w:rsidR="00016A73" w:rsidRPr="002A05AA" w:rsidRDefault="00016A73" w:rsidP="002A05AA">
      <w:pPr>
        <w:pStyle w:val="NEWGeneralText"/>
        <w:spacing w:after="0"/>
        <w:ind w:left="0"/>
        <w:rPr>
          <w:rFonts w:ascii="Avenir Book" w:hAnsi="Avenir Book"/>
        </w:rPr>
      </w:pPr>
    </w:p>
    <w:p w14:paraId="79D43373" w14:textId="121BE3CD" w:rsidR="007A4A3A" w:rsidRDefault="00931B0A" w:rsidP="00931B0A">
      <w:pPr>
        <w:rPr>
          <w:rFonts w:ascii="Avenir Book" w:hAnsi="Avenir Book" w:cs="Arial"/>
          <w:i/>
          <w:iCs/>
          <w:color w:val="000000" w:themeColor="text1"/>
          <w:sz w:val="16"/>
          <w:szCs w:val="16"/>
        </w:rPr>
      </w:pPr>
      <w:r w:rsidRPr="005708EA">
        <w:rPr>
          <w:rFonts w:ascii="Avenir Book" w:hAnsi="Avenir Book" w:cs="Arial"/>
          <w:i/>
          <w:iCs/>
          <w:color w:val="000000" w:themeColor="text1"/>
          <w:sz w:val="16"/>
          <w:szCs w:val="16"/>
        </w:rPr>
        <w:t>Scriptures taken from the Holy Bible, New International Version®, NIV®. Copyright © 1973, 1978, 1984, 2011 by Biblica, Inc.™ Used by permission of Zondervan. All rights reserved worldwide.</w:t>
      </w:r>
    </w:p>
    <w:p w14:paraId="52FEE2F3" w14:textId="175555F4" w:rsidR="00A84B8C" w:rsidRDefault="00A84B8C" w:rsidP="00931B0A">
      <w:pPr>
        <w:rPr>
          <w:rFonts w:ascii="Avenir Book" w:hAnsi="Avenir Book" w:cs="Arial"/>
          <w:i/>
          <w:iCs/>
          <w:color w:val="000000" w:themeColor="text1"/>
          <w:sz w:val="16"/>
          <w:szCs w:val="16"/>
        </w:rPr>
      </w:pPr>
    </w:p>
    <w:p w14:paraId="3FCF24AB" w14:textId="1D046D55" w:rsidR="00A84B8C" w:rsidRPr="003B389B" w:rsidRDefault="00A84B8C" w:rsidP="00931B0A">
      <w:pPr>
        <w:rPr>
          <w:rFonts w:ascii="Avenir Book" w:hAnsi="Avenir Book" w:cs="Arial"/>
          <w:i/>
          <w:iCs/>
          <w:color w:val="000000" w:themeColor="text1"/>
          <w:sz w:val="16"/>
          <w:szCs w:val="16"/>
        </w:rPr>
      </w:pPr>
      <w:r w:rsidRPr="003B389B">
        <w:rPr>
          <w:rFonts w:ascii="Avenir Book" w:hAnsi="Avenir Book"/>
          <w:i/>
          <w:iCs/>
          <w:color w:val="000000" w:themeColor="text1"/>
          <w:sz w:val="16"/>
          <w:szCs w:val="16"/>
        </w:rPr>
        <w:t>Scripture quotations marked (NLT) are taken from the Holy Bible, New Living Translation, copyright ©1996, 2004, 2015 by Tyndale House Foundation. Used by permission of Tyndale House Publishers, Carol Stream, Illinois 60188. All rights reserved.</w:t>
      </w:r>
    </w:p>
    <w:p w14:paraId="6E9535F9" w14:textId="6D448DE9" w:rsidR="007431A3" w:rsidRDefault="007431A3" w:rsidP="00931B0A">
      <w:pPr>
        <w:rPr>
          <w:rFonts w:ascii="Avenir Book" w:hAnsi="Avenir Book" w:cs="Arial"/>
          <w:i/>
          <w:iCs/>
          <w:color w:val="000000" w:themeColor="text1"/>
          <w:sz w:val="16"/>
          <w:szCs w:val="16"/>
        </w:rPr>
      </w:pPr>
    </w:p>
    <w:p w14:paraId="5A571896" w14:textId="7344BCFD" w:rsidR="00931B0A" w:rsidRPr="00CD7E28" w:rsidRDefault="007431A3" w:rsidP="00631FF6">
      <w:pPr>
        <w:pStyle w:val="NEWGeneralText"/>
        <w:spacing w:after="0" w:line="240" w:lineRule="auto"/>
        <w:ind w:left="0"/>
      </w:pPr>
      <w:r w:rsidRPr="007431A3">
        <w:rPr>
          <w:rFonts w:ascii="Avenir Book" w:hAnsi="Avenir Book"/>
          <w:i/>
          <w:iCs/>
          <w:sz w:val="16"/>
          <w:szCs w:val="16"/>
        </w:rPr>
        <w:t>If you want deeper study, the links for each set of verses will direct you to the</w:t>
      </w:r>
      <w:r w:rsidRPr="007431A3">
        <w:rPr>
          <w:rFonts w:ascii="Avenir Book" w:hAnsi="Avenir Book" w:cs="Avenir Book"/>
          <w:i/>
          <w:iCs/>
          <w:sz w:val="16"/>
          <w:szCs w:val="16"/>
        </w:rPr>
        <w:t xml:space="preserve"> notes found in the </w:t>
      </w:r>
      <w:hyperlink r:id="rId29" w:history="1">
        <w:proofErr w:type="spellStart"/>
        <w:r w:rsidRPr="007431A3">
          <w:rPr>
            <w:rStyle w:val="Hyperlink"/>
            <w:rFonts w:ascii="Avenir Book" w:hAnsi="Avenir Book" w:cs="Avenir Book"/>
            <w:i/>
            <w:iCs/>
            <w:sz w:val="16"/>
            <w:szCs w:val="16"/>
          </w:rPr>
          <w:t>Faithlife</w:t>
        </w:r>
        <w:proofErr w:type="spellEnd"/>
        <w:r w:rsidRPr="007431A3">
          <w:rPr>
            <w:rStyle w:val="Hyperlink"/>
            <w:rFonts w:ascii="Avenir Book" w:hAnsi="Avenir Book" w:cs="Avenir Book"/>
            <w:i/>
            <w:iCs/>
            <w:sz w:val="16"/>
            <w:szCs w:val="16"/>
          </w:rPr>
          <w:t xml:space="preserve"> Study Bible</w:t>
        </w:r>
      </w:hyperlink>
      <w:r w:rsidRPr="007431A3">
        <w:rPr>
          <w:rFonts w:ascii="Avenir Book" w:hAnsi="Avenir Book" w:cs="Avenir Book"/>
          <w:i/>
          <w:iCs/>
          <w:sz w:val="16"/>
          <w:szCs w:val="16"/>
        </w:rPr>
        <w:t>, a free web app in your browser or mobile app available for iOS, Android, or Kindle Fire.</w:t>
      </w:r>
    </w:p>
    <w:sectPr w:rsidR="00931B0A" w:rsidRPr="00CD7E28">
      <w:footerReference w:type="default" r:id="rId30"/>
      <w:pgSz w:w="12240" w:h="15840"/>
      <w:pgMar w:top="1080" w:right="864" w:bottom="158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AAA41" w14:textId="77777777" w:rsidR="00585F36" w:rsidRDefault="00585F36" w:rsidP="00D65000">
      <w:r>
        <w:separator/>
      </w:r>
    </w:p>
  </w:endnote>
  <w:endnote w:type="continuationSeparator" w:id="0">
    <w:p w14:paraId="027B66E2" w14:textId="77777777" w:rsidR="00585F36" w:rsidRDefault="00585F36" w:rsidP="00D65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venir Book">
    <w:panose1 w:val="02000503020000020003"/>
    <w:charset w:val="00"/>
    <w:family w:val="auto"/>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Proxima Nova">
    <w:panose1 w:val="02000506030000020004"/>
    <w:charset w:val="00"/>
    <w:family w:val="auto"/>
    <w:pitch w:val="variable"/>
    <w:sig w:usb0="20000287" w:usb1="00000001" w:usb2="00000000" w:usb3="00000000" w:csb0="0000019F" w:csb1="00000000"/>
  </w:font>
  <w:font w:name="AGaramondPro-Regular">
    <w:altName w:val="Calibri"/>
    <w:panose1 w:val="020B0604020202020204"/>
    <w:charset w:val="00"/>
    <w:family w:val="auto"/>
    <w:pitch w:val="variable"/>
    <w:sig w:usb0="00000007" w:usb1="00000001" w:usb2="00000000" w:usb3="00000000" w:csb0="00000093" w:csb1="00000000"/>
  </w:font>
  <w:font w:name="CenturyGothic-Italic">
    <w:altName w:val="Calibri"/>
    <w:panose1 w:val="020B0604020202020204"/>
    <w:charset w:val="00"/>
    <w:family w:val="auto"/>
    <w:pitch w:val="variable"/>
    <w:sig w:usb0="00000287" w:usb1="00000000" w:usb2="00000000" w:usb3="00000000" w:csb0="0000009F" w:csb1="00000000"/>
  </w:font>
  <w:font w:name="AGaramondPro-Bold">
    <w:altName w:val="Calibri"/>
    <w:panose1 w:val="020B0604020202020204"/>
    <w:charset w:val="00"/>
    <w:family w:val="auto"/>
    <w:pitch w:val="variable"/>
    <w:sig w:usb0="00000007" w:usb1="00000001" w:usb2="00000000" w:usb3="00000000" w:csb0="00000093" w:csb1="00000000"/>
  </w:font>
  <w:font w:name="Gotham-Book">
    <w:altName w:val="Calibri"/>
    <w:panose1 w:val="020B0604020202020204"/>
    <w:charset w:val="00"/>
    <w:family w:val="auto"/>
    <w:pitch w:val="variable"/>
    <w:sig w:usb0="A100007F" w:usb1="4000005B" w:usb2="00000000" w:usb3="00000000" w:csb0="0000009B" w:csb1="00000000"/>
  </w:font>
  <w:font w:name="AGaramondPro-Italic">
    <w:altName w:val="Calibri"/>
    <w:panose1 w:val="020B0604020202020204"/>
    <w:charset w:val="00"/>
    <w:family w:val="auto"/>
    <w:pitch w:val="variable"/>
    <w:sig w:usb0="00000007" w:usb1="00000001" w:usb2="00000000" w:usb3="00000000" w:csb0="00000093" w:csb1="00000000"/>
  </w:font>
  <w:font w:name="Gotham-Thin">
    <w:altName w:val="Calibri"/>
    <w:panose1 w:val="020B0604020202020204"/>
    <w:charset w:val="00"/>
    <w:family w:val="auto"/>
    <w:pitch w:val="variable"/>
    <w:sig w:usb0="A100007F" w:usb1="4000005B"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Avenir Heavy">
    <w:panose1 w:val="020B0703020203020204"/>
    <w:charset w:val="4D"/>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2852419"/>
      <w:docPartObj>
        <w:docPartGallery w:val="Page Numbers (Bottom of Page)"/>
        <w:docPartUnique/>
      </w:docPartObj>
    </w:sdtPr>
    <w:sdtEndPr>
      <w:rPr>
        <w:noProof/>
      </w:rPr>
    </w:sdtEndPr>
    <w:sdtContent>
      <w:p w14:paraId="6F617CF7" w14:textId="77777777" w:rsidR="00524388" w:rsidRDefault="000A66FD" w:rsidP="00D65000">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9F68C" w14:textId="77777777" w:rsidR="00585F36" w:rsidRDefault="00585F36" w:rsidP="00D65000">
      <w:r>
        <w:separator/>
      </w:r>
    </w:p>
  </w:footnote>
  <w:footnote w:type="continuationSeparator" w:id="0">
    <w:p w14:paraId="24A15473" w14:textId="77777777" w:rsidR="00585F36" w:rsidRDefault="00585F36" w:rsidP="00D65000">
      <w:r>
        <w:continuationSeparator/>
      </w:r>
    </w:p>
  </w:footnote>
  <w:footnote w:id="1">
    <w:p w14:paraId="781DA2DA" w14:textId="77777777" w:rsidR="00D529DF" w:rsidRPr="00DE23AA" w:rsidRDefault="00D529DF" w:rsidP="00DE23AA">
      <w:pPr>
        <w:pStyle w:val="NEWFootnote"/>
        <w:ind w:left="0"/>
        <w:rPr>
          <w:rFonts w:ascii="Avenir Book" w:hAnsi="Avenir Book"/>
        </w:rPr>
      </w:pPr>
      <w:r w:rsidRPr="00DE23AA">
        <w:rPr>
          <w:rFonts w:ascii="Avenir Book" w:hAnsi="Avenir Book"/>
          <w:vertAlign w:val="superscript"/>
        </w:rPr>
        <w:footnoteRef/>
      </w:r>
      <w:r w:rsidRPr="00DE23AA">
        <w:rPr>
          <w:rFonts w:ascii="Avenir Book" w:hAnsi="Avenir Book"/>
        </w:rPr>
        <w:t xml:space="preserve"> R. Alan Cole, Mark: An Introduction and Commentary, vol. 2, Tyndale New Testament Commentaries (Downers Grove, IL: InterVarsity Press, 1989), 122.</w:t>
      </w:r>
    </w:p>
  </w:footnote>
  <w:footnote w:id="2">
    <w:p w14:paraId="218C9DF9" w14:textId="77777777" w:rsidR="00B1795C" w:rsidRPr="00DE23AA" w:rsidRDefault="00B1795C" w:rsidP="00B1795C">
      <w:pPr>
        <w:pStyle w:val="FootnoteText"/>
        <w:rPr>
          <w:rFonts w:ascii="Avenir Book" w:hAnsi="Avenir Book"/>
          <w:i/>
          <w:iCs/>
          <w:sz w:val="16"/>
          <w:szCs w:val="16"/>
        </w:rPr>
      </w:pPr>
      <w:r w:rsidRPr="00DE23AA">
        <w:rPr>
          <w:rStyle w:val="FootnoteReference"/>
          <w:rFonts w:ascii="Avenir Book" w:hAnsi="Avenir Book"/>
          <w:i/>
          <w:iCs/>
          <w:sz w:val="16"/>
          <w:szCs w:val="16"/>
        </w:rPr>
        <w:footnoteRef/>
      </w:r>
      <w:r w:rsidRPr="00DE23AA">
        <w:rPr>
          <w:rFonts w:ascii="Avenir Book" w:hAnsi="Avenir Book"/>
          <w:i/>
          <w:iCs/>
          <w:sz w:val="16"/>
          <w:szCs w:val="16"/>
        </w:rPr>
        <w:t xml:space="preserve"> Book of Common Prayer, </w:t>
      </w:r>
      <w:r>
        <w:rPr>
          <w:rFonts w:ascii="Avenir Book" w:hAnsi="Avenir Book"/>
          <w:i/>
          <w:iCs/>
          <w:sz w:val="16"/>
          <w:szCs w:val="16"/>
        </w:rPr>
        <w:t xml:space="preserve">bcponline.org, </w:t>
      </w:r>
      <w:r w:rsidRPr="00DE23AA">
        <w:rPr>
          <w:rFonts w:ascii="Avenir Book" w:hAnsi="Avenir Book"/>
          <w:i/>
          <w:iCs/>
          <w:sz w:val="16"/>
          <w:szCs w:val="16"/>
        </w:rPr>
        <w:t>101.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10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9014D0"/>
    <w:multiLevelType w:val="hybridMultilevel"/>
    <w:tmpl w:val="2DFC6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F0373C"/>
    <w:multiLevelType w:val="hybridMultilevel"/>
    <w:tmpl w:val="6B8EC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E66B11"/>
    <w:multiLevelType w:val="hybridMultilevel"/>
    <w:tmpl w:val="87962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E5246D"/>
    <w:multiLevelType w:val="hybridMultilevel"/>
    <w:tmpl w:val="2B40A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6355AC"/>
    <w:multiLevelType w:val="hybridMultilevel"/>
    <w:tmpl w:val="FBA0C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376EEB"/>
    <w:multiLevelType w:val="hybridMultilevel"/>
    <w:tmpl w:val="FF54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B659AB"/>
    <w:multiLevelType w:val="hybridMultilevel"/>
    <w:tmpl w:val="7F06A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0976F5"/>
    <w:multiLevelType w:val="hybridMultilevel"/>
    <w:tmpl w:val="BD1EA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E44CCD"/>
    <w:multiLevelType w:val="hybridMultilevel"/>
    <w:tmpl w:val="1A847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8F7471"/>
    <w:multiLevelType w:val="hybridMultilevel"/>
    <w:tmpl w:val="B12C8BB4"/>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1" w15:restartNumberingAfterBreak="0">
    <w:nsid w:val="63977178"/>
    <w:multiLevelType w:val="hybridMultilevel"/>
    <w:tmpl w:val="C4DE2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500BBF"/>
    <w:multiLevelType w:val="hybridMultilevel"/>
    <w:tmpl w:val="60483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2A3EDE"/>
    <w:multiLevelType w:val="hybridMultilevel"/>
    <w:tmpl w:val="15E44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0F5035"/>
    <w:multiLevelType w:val="hybridMultilevel"/>
    <w:tmpl w:val="7D6AA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963440">
    <w:abstractNumId w:val="0"/>
  </w:num>
  <w:num w:numId="2" w16cid:durableId="129324091">
    <w:abstractNumId w:val="2"/>
  </w:num>
  <w:num w:numId="3" w16cid:durableId="238298371">
    <w:abstractNumId w:val="3"/>
  </w:num>
  <w:num w:numId="4" w16cid:durableId="1652363020">
    <w:abstractNumId w:val="14"/>
  </w:num>
  <w:num w:numId="5" w16cid:durableId="14385045">
    <w:abstractNumId w:val="8"/>
  </w:num>
  <w:num w:numId="6" w16cid:durableId="1910773270">
    <w:abstractNumId w:val="1"/>
  </w:num>
  <w:num w:numId="7" w16cid:durableId="1980112385">
    <w:abstractNumId w:val="7"/>
  </w:num>
  <w:num w:numId="8" w16cid:durableId="80495118">
    <w:abstractNumId w:val="9"/>
  </w:num>
  <w:num w:numId="9" w16cid:durableId="478420622">
    <w:abstractNumId w:val="13"/>
  </w:num>
  <w:num w:numId="10" w16cid:durableId="1465655182">
    <w:abstractNumId w:val="5"/>
  </w:num>
  <w:num w:numId="11" w16cid:durableId="762721557">
    <w:abstractNumId w:val="6"/>
  </w:num>
  <w:num w:numId="12" w16cid:durableId="1140922424">
    <w:abstractNumId w:val="11"/>
  </w:num>
  <w:num w:numId="13" w16cid:durableId="1211306931">
    <w:abstractNumId w:val="12"/>
  </w:num>
  <w:num w:numId="14" w16cid:durableId="52506948">
    <w:abstractNumId w:val="4"/>
  </w:num>
  <w:num w:numId="15" w16cid:durableId="81222107">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5D0"/>
    <w:rsid w:val="0000001F"/>
    <w:rsid w:val="00000368"/>
    <w:rsid w:val="00000F5E"/>
    <w:rsid w:val="00002333"/>
    <w:rsid w:val="00003677"/>
    <w:rsid w:val="00004358"/>
    <w:rsid w:val="00005B80"/>
    <w:rsid w:val="00005FB1"/>
    <w:rsid w:val="0000647E"/>
    <w:rsid w:val="0001218D"/>
    <w:rsid w:val="00012E66"/>
    <w:rsid w:val="000133E0"/>
    <w:rsid w:val="00014B19"/>
    <w:rsid w:val="0001559D"/>
    <w:rsid w:val="00016229"/>
    <w:rsid w:val="00016A73"/>
    <w:rsid w:val="000208CE"/>
    <w:rsid w:val="00022E10"/>
    <w:rsid w:val="00024F7C"/>
    <w:rsid w:val="00031B86"/>
    <w:rsid w:val="000324EC"/>
    <w:rsid w:val="00032D60"/>
    <w:rsid w:val="000354B6"/>
    <w:rsid w:val="00041B47"/>
    <w:rsid w:val="00043096"/>
    <w:rsid w:val="0004354F"/>
    <w:rsid w:val="00043DCF"/>
    <w:rsid w:val="00046061"/>
    <w:rsid w:val="00046B49"/>
    <w:rsid w:val="000478D2"/>
    <w:rsid w:val="00047AF5"/>
    <w:rsid w:val="00051384"/>
    <w:rsid w:val="00055F86"/>
    <w:rsid w:val="000569C7"/>
    <w:rsid w:val="00056BA7"/>
    <w:rsid w:val="0005708F"/>
    <w:rsid w:val="00061EB1"/>
    <w:rsid w:val="00062741"/>
    <w:rsid w:val="00062B81"/>
    <w:rsid w:val="000649F6"/>
    <w:rsid w:val="00067985"/>
    <w:rsid w:val="00067C08"/>
    <w:rsid w:val="0007096D"/>
    <w:rsid w:val="00073B4B"/>
    <w:rsid w:val="00074819"/>
    <w:rsid w:val="00074E14"/>
    <w:rsid w:val="00075D4C"/>
    <w:rsid w:val="00080538"/>
    <w:rsid w:val="00083B3C"/>
    <w:rsid w:val="00087651"/>
    <w:rsid w:val="00090C4B"/>
    <w:rsid w:val="000911A7"/>
    <w:rsid w:val="00092E4C"/>
    <w:rsid w:val="0009628D"/>
    <w:rsid w:val="00097304"/>
    <w:rsid w:val="000978B6"/>
    <w:rsid w:val="000A30C6"/>
    <w:rsid w:val="000A414B"/>
    <w:rsid w:val="000A61A4"/>
    <w:rsid w:val="000A66FD"/>
    <w:rsid w:val="000B49C6"/>
    <w:rsid w:val="000B5A3C"/>
    <w:rsid w:val="000B5D03"/>
    <w:rsid w:val="000B6FD0"/>
    <w:rsid w:val="000B7059"/>
    <w:rsid w:val="000B7E4D"/>
    <w:rsid w:val="000C01DC"/>
    <w:rsid w:val="000C1F78"/>
    <w:rsid w:val="000C6FFD"/>
    <w:rsid w:val="000C703A"/>
    <w:rsid w:val="000D0595"/>
    <w:rsid w:val="000D0AA4"/>
    <w:rsid w:val="000D1533"/>
    <w:rsid w:val="000D474C"/>
    <w:rsid w:val="000D6DAA"/>
    <w:rsid w:val="000D77A9"/>
    <w:rsid w:val="000D7986"/>
    <w:rsid w:val="000E1097"/>
    <w:rsid w:val="000E1AEE"/>
    <w:rsid w:val="000E2E8F"/>
    <w:rsid w:val="000E393F"/>
    <w:rsid w:val="000E4AF2"/>
    <w:rsid w:val="000E53C9"/>
    <w:rsid w:val="000F0737"/>
    <w:rsid w:val="000F07B7"/>
    <w:rsid w:val="000F6E9C"/>
    <w:rsid w:val="00100127"/>
    <w:rsid w:val="001016C2"/>
    <w:rsid w:val="001025A1"/>
    <w:rsid w:val="0010274D"/>
    <w:rsid w:val="00104C5F"/>
    <w:rsid w:val="001051D9"/>
    <w:rsid w:val="00105F4C"/>
    <w:rsid w:val="00107B83"/>
    <w:rsid w:val="00107F06"/>
    <w:rsid w:val="00110E22"/>
    <w:rsid w:val="00113BD6"/>
    <w:rsid w:val="00114245"/>
    <w:rsid w:val="00114B55"/>
    <w:rsid w:val="00117BE6"/>
    <w:rsid w:val="0012050F"/>
    <w:rsid w:val="00121599"/>
    <w:rsid w:val="00122962"/>
    <w:rsid w:val="001234B0"/>
    <w:rsid w:val="00123B22"/>
    <w:rsid w:val="0012437C"/>
    <w:rsid w:val="0012567D"/>
    <w:rsid w:val="00127957"/>
    <w:rsid w:val="00127CE5"/>
    <w:rsid w:val="00132640"/>
    <w:rsid w:val="0013361B"/>
    <w:rsid w:val="0013528D"/>
    <w:rsid w:val="00135435"/>
    <w:rsid w:val="00145644"/>
    <w:rsid w:val="00145724"/>
    <w:rsid w:val="001464A9"/>
    <w:rsid w:val="001530D2"/>
    <w:rsid w:val="00154E53"/>
    <w:rsid w:val="00155328"/>
    <w:rsid w:val="001568FB"/>
    <w:rsid w:val="0016122D"/>
    <w:rsid w:val="0016125B"/>
    <w:rsid w:val="001620E5"/>
    <w:rsid w:val="00166200"/>
    <w:rsid w:val="00170CB0"/>
    <w:rsid w:val="001729E2"/>
    <w:rsid w:val="0017337B"/>
    <w:rsid w:val="00174B4F"/>
    <w:rsid w:val="00175614"/>
    <w:rsid w:val="00175DC9"/>
    <w:rsid w:val="00180160"/>
    <w:rsid w:val="00181484"/>
    <w:rsid w:val="00190530"/>
    <w:rsid w:val="00194B1C"/>
    <w:rsid w:val="00197B41"/>
    <w:rsid w:val="00197B54"/>
    <w:rsid w:val="001A1134"/>
    <w:rsid w:val="001A12DC"/>
    <w:rsid w:val="001A1F51"/>
    <w:rsid w:val="001A2F1A"/>
    <w:rsid w:val="001A34EB"/>
    <w:rsid w:val="001A56F5"/>
    <w:rsid w:val="001B2309"/>
    <w:rsid w:val="001C201D"/>
    <w:rsid w:val="001C4303"/>
    <w:rsid w:val="001C4414"/>
    <w:rsid w:val="001C4CF1"/>
    <w:rsid w:val="001C6163"/>
    <w:rsid w:val="001C6D65"/>
    <w:rsid w:val="001D0192"/>
    <w:rsid w:val="001D070F"/>
    <w:rsid w:val="001D0D5B"/>
    <w:rsid w:val="001D0DA5"/>
    <w:rsid w:val="001D238E"/>
    <w:rsid w:val="001D65D0"/>
    <w:rsid w:val="001E14F5"/>
    <w:rsid w:val="001E2BFA"/>
    <w:rsid w:val="001E756C"/>
    <w:rsid w:val="001E7B4E"/>
    <w:rsid w:val="001F00E9"/>
    <w:rsid w:val="001F19B6"/>
    <w:rsid w:val="001F38DA"/>
    <w:rsid w:val="001F6062"/>
    <w:rsid w:val="001F7C33"/>
    <w:rsid w:val="0020161A"/>
    <w:rsid w:val="00204462"/>
    <w:rsid w:val="00206792"/>
    <w:rsid w:val="0021077B"/>
    <w:rsid w:val="002113C2"/>
    <w:rsid w:val="00211EC5"/>
    <w:rsid w:val="002123BA"/>
    <w:rsid w:val="002126CB"/>
    <w:rsid w:val="00212993"/>
    <w:rsid w:val="00214A32"/>
    <w:rsid w:val="00214F57"/>
    <w:rsid w:val="00215DCE"/>
    <w:rsid w:val="002206AF"/>
    <w:rsid w:val="002209D8"/>
    <w:rsid w:val="00220D1F"/>
    <w:rsid w:val="00221265"/>
    <w:rsid w:val="00224C9B"/>
    <w:rsid w:val="00225A27"/>
    <w:rsid w:val="002272E7"/>
    <w:rsid w:val="002279A1"/>
    <w:rsid w:val="002301AE"/>
    <w:rsid w:val="00231735"/>
    <w:rsid w:val="002317EE"/>
    <w:rsid w:val="0023521F"/>
    <w:rsid w:val="002354CC"/>
    <w:rsid w:val="00237AA5"/>
    <w:rsid w:val="00240475"/>
    <w:rsid w:val="00241353"/>
    <w:rsid w:val="00241B8E"/>
    <w:rsid w:val="00241E31"/>
    <w:rsid w:val="002426B0"/>
    <w:rsid w:val="00242944"/>
    <w:rsid w:val="002430EC"/>
    <w:rsid w:val="002502B6"/>
    <w:rsid w:val="002576E1"/>
    <w:rsid w:val="002610B7"/>
    <w:rsid w:val="0026177A"/>
    <w:rsid w:val="00262E09"/>
    <w:rsid w:val="0026480C"/>
    <w:rsid w:val="002650D7"/>
    <w:rsid w:val="00266B35"/>
    <w:rsid w:val="00267903"/>
    <w:rsid w:val="002731A0"/>
    <w:rsid w:val="00273393"/>
    <w:rsid w:val="00273409"/>
    <w:rsid w:val="00280485"/>
    <w:rsid w:val="00282BAD"/>
    <w:rsid w:val="00283ADF"/>
    <w:rsid w:val="002841F3"/>
    <w:rsid w:val="00284728"/>
    <w:rsid w:val="002857E2"/>
    <w:rsid w:val="00285AF5"/>
    <w:rsid w:val="0028683A"/>
    <w:rsid w:val="002869FA"/>
    <w:rsid w:val="00287238"/>
    <w:rsid w:val="00287DD3"/>
    <w:rsid w:val="00292D4A"/>
    <w:rsid w:val="00295826"/>
    <w:rsid w:val="002968CC"/>
    <w:rsid w:val="00297477"/>
    <w:rsid w:val="00297609"/>
    <w:rsid w:val="0029766C"/>
    <w:rsid w:val="00297D7E"/>
    <w:rsid w:val="002A05AA"/>
    <w:rsid w:val="002A18BB"/>
    <w:rsid w:val="002A3AB6"/>
    <w:rsid w:val="002A4AA8"/>
    <w:rsid w:val="002B1717"/>
    <w:rsid w:val="002B2498"/>
    <w:rsid w:val="002B3143"/>
    <w:rsid w:val="002B72A0"/>
    <w:rsid w:val="002B7FD6"/>
    <w:rsid w:val="002C0790"/>
    <w:rsid w:val="002C14EE"/>
    <w:rsid w:val="002C1FED"/>
    <w:rsid w:val="002C2DFA"/>
    <w:rsid w:val="002C68CE"/>
    <w:rsid w:val="002D0F47"/>
    <w:rsid w:val="002D1E9C"/>
    <w:rsid w:val="002D2E82"/>
    <w:rsid w:val="002D41A7"/>
    <w:rsid w:val="002D561D"/>
    <w:rsid w:val="002D7A01"/>
    <w:rsid w:val="002F11AD"/>
    <w:rsid w:val="002F2A62"/>
    <w:rsid w:val="002F789A"/>
    <w:rsid w:val="00300C21"/>
    <w:rsid w:val="00300E40"/>
    <w:rsid w:val="00302700"/>
    <w:rsid w:val="003028E9"/>
    <w:rsid w:val="00302E91"/>
    <w:rsid w:val="00303AEC"/>
    <w:rsid w:val="00304124"/>
    <w:rsid w:val="003043B9"/>
    <w:rsid w:val="00316C6F"/>
    <w:rsid w:val="003204E5"/>
    <w:rsid w:val="0032172A"/>
    <w:rsid w:val="003248D1"/>
    <w:rsid w:val="003310AF"/>
    <w:rsid w:val="00331947"/>
    <w:rsid w:val="003329F6"/>
    <w:rsid w:val="00335A3B"/>
    <w:rsid w:val="00337FAF"/>
    <w:rsid w:val="0034092C"/>
    <w:rsid w:val="00341EDB"/>
    <w:rsid w:val="00344233"/>
    <w:rsid w:val="003456E3"/>
    <w:rsid w:val="00345ED6"/>
    <w:rsid w:val="0034663C"/>
    <w:rsid w:val="0035238A"/>
    <w:rsid w:val="00353810"/>
    <w:rsid w:val="00355498"/>
    <w:rsid w:val="00357C3E"/>
    <w:rsid w:val="0036212F"/>
    <w:rsid w:val="00363237"/>
    <w:rsid w:val="00363460"/>
    <w:rsid w:val="003640D3"/>
    <w:rsid w:val="00366956"/>
    <w:rsid w:val="00367F02"/>
    <w:rsid w:val="00373C79"/>
    <w:rsid w:val="0037770D"/>
    <w:rsid w:val="00377DFF"/>
    <w:rsid w:val="00377F14"/>
    <w:rsid w:val="003824B6"/>
    <w:rsid w:val="00384B77"/>
    <w:rsid w:val="00384D5A"/>
    <w:rsid w:val="00385C74"/>
    <w:rsid w:val="00385ED5"/>
    <w:rsid w:val="003905FF"/>
    <w:rsid w:val="00394880"/>
    <w:rsid w:val="003A0007"/>
    <w:rsid w:val="003A0877"/>
    <w:rsid w:val="003A1777"/>
    <w:rsid w:val="003A2278"/>
    <w:rsid w:val="003A48CA"/>
    <w:rsid w:val="003A51C2"/>
    <w:rsid w:val="003A6FC3"/>
    <w:rsid w:val="003A75A1"/>
    <w:rsid w:val="003B379F"/>
    <w:rsid w:val="003B389B"/>
    <w:rsid w:val="003B4795"/>
    <w:rsid w:val="003B4AD9"/>
    <w:rsid w:val="003B6B85"/>
    <w:rsid w:val="003C0253"/>
    <w:rsid w:val="003C096C"/>
    <w:rsid w:val="003C0F9B"/>
    <w:rsid w:val="003C19D1"/>
    <w:rsid w:val="003C30FA"/>
    <w:rsid w:val="003C5251"/>
    <w:rsid w:val="003C544D"/>
    <w:rsid w:val="003D076A"/>
    <w:rsid w:val="003D13F9"/>
    <w:rsid w:val="003D17AA"/>
    <w:rsid w:val="003D5016"/>
    <w:rsid w:val="003D51B8"/>
    <w:rsid w:val="003D52B7"/>
    <w:rsid w:val="003D5C85"/>
    <w:rsid w:val="003E3D84"/>
    <w:rsid w:val="003E4B2E"/>
    <w:rsid w:val="003E6D02"/>
    <w:rsid w:val="003E7954"/>
    <w:rsid w:val="003F0AC5"/>
    <w:rsid w:val="003F1CE5"/>
    <w:rsid w:val="003F258A"/>
    <w:rsid w:val="003F31CF"/>
    <w:rsid w:val="004052E9"/>
    <w:rsid w:val="00406C54"/>
    <w:rsid w:val="00406F31"/>
    <w:rsid w:val="0041182E"/>
    <w:rsid w:val="00411FC5"/>
    <w:rsid w:val="004123D0"/>
    <w:rsid w:val="00412847"/>
    <w:rsid w:val="00412C58"/>
    <w:rsid w:val="00412E86"/>
    <w:rsid w:val="00413A32"/>
    <w:rsid w:val="004152A1"/>
    <w:rsid w:val="00416F91"/>
    <w:rsid w:val="00417F04"/>
    <w:rsid w:val="00423E54"/>
    <w:rsid w:val="00425C76"/>
    <w:rsid w:val="00427DE5"/>
    <w:rsid w:val="004322B5"/>
    <w:rsid w:val="00432F02"/>
    <w:rsid w:val="0043456E"/>
    <w:rsid w:val="00435B14"/>
    <w:rsid w:val="0044075A"/>
    <w:rsid w:val="00440A28"/>
    <w:rsid w:val="00440CEA"/>
    <w:rsid w:val="00440D5D"/>
    <w:rsid w:val="004411FB"/>
    <w:rsid w:val="0044159E"/>
    <w:rsid w:val="004428A3"/>
    <w:rsid w:val="00453FA8"/>
    <w:rsid w:val="0045412A"/>
    <w:rsid w:val="00454FA2"/>
    <w:rsid w:val="00455AC3"/>
    <w:rsid w:val="00457795"/>
    <w:rsid w:val="0046539D"/>
    <w:rsid w:val="00467C65"/>
    <w:rsid w:val="00471D63"/>
    <w:rsid w:val="00475140"/>
    <w:rsid w:val="00475FE1"/>
    <w:rsid w:val="004778F9"/>
    <w:rsid w:val="004856CD"/>
    <w:rsid w:val="00486A93"/>
    <w:rsid w:val="00487339"/>
    <w:rsid w:val="0049008D"/>
    <w:rsid w:val="0049078C"/>
    <w:rsid w:val="00490884"/>
    <w:rsid w:val="00491398"/>
    <w:rsid w:val="00491BB4"/>
    <w:rsid w:val="0049224A"/>
    <w:rsid w:val="00493282"/>
    <w:rsid w:val="00494F26"/>
    <w:rsid w:val="004960F5"/>
    <w:rsid w:val="00497CCA"/>
    <w:rsid w:val="004A012B"/>
    <w:rsid w:val="004A3418"/>
    <w:rsid w:val="004A4011"/>
    <w:rsid w:val="004A7959"/>
    <w:rsid w:val="004A7B0D"/>
    <w:rsid w:val="004B0457"/>
    <w:rsid w:val="004B2F22"/>
    <w:rsid w:val="004B35C4"/>
    <w:rsid w:val="004B5C11"/>
    <w:rsid w:val="004B7A32"/>
    <w:rsid w:val="004B7E24"/>
    <w:rsid w:val="004B7F60"/>
    <w:rsid w:val="004C1F7F"/>
    <w:rsid w:val="004C2A7C"/>
    <w:rsid w:val="004D01A2"/>
    <w:rsid w:val="004D0A9A"/>
    <w:rsid w:val="004D4C37"/>
    <w:rsid w:val="004D60B0"/>
    <w:rsid w:val="004E0F4E"/>
    <w:rsid w:val="004E28D2"/>
    <w:rsid w:val="004E3257"/>
    <w:rsid w:val="004E334C"/>
    <w:rsid w:val="004E5CF1"/>
    <w:rsid w:val="004E5F6F"/>
    <w:rsid w:val="004E7A79"/>
    <w:rsid w:val="004F3927"/>
    <w:rsid w:val="004F755F"/>
    <w:rsid w:val="00506598"/>
    <w:rsid w:val="0050690B"/>
    <w:rsid w:val="005109E5"/>
    <w:rsid w:val="00510D05"/>
    <w:rsid w:val="0051281D"/>
    <w:rsid w:val="00512FF8"/>
    <w:rsid w:val="00520C9B"/>
    <w:rsid w:val="00521160"/>
    <w:rsid w:val="005233AE"/>
    <w:rsid w:val="00524388"/>
    <w:rsid w:val="00525AF7"/>
    <w:rsid w:val="005273A1"/>
    <w:rsid w:val="00530B7D"/>
    <w:rsid w:val="00531027"/>
    <w:rsid w:val="00533061"/>
    <w:rsid w:val="00533C1B"/>
    <w:rsid w:val="00536CAF"/>
    <w:rsid w:val="00536F48"/>
    <w:rsid w:val="00543A71"/>
    <w:rsid w:val="00545295"/>
    <w:rsid w:val="00546376"/>
    <w:rsid w:val="00547636"/>
    <w:rsid w:val="005479D9"/>
    <w:rsid w:val="00551125"/>
    <w:rsid w:val="00552E14"/>
    <w:rsid w:val="00555276"/>
    <w:rsid w:val="00555654"/>
    <w:rsid w:val="005559A6"/>
    <w:rsid w:val="00555C39"/>
    <w:rsid w:val="00560E14"/>
    <w:rsid w:val="0056197B"/>
    <w:rsid w:val="005631C5"/>
    <w:rsid w:val="00563515"/>
    <w:rsid w:val="00566A82"/>
    <w:rsid w:val="00567024"/>
    <w:rsid w:val="005708EA"/>
    <w:rsid w:val="0057148E"/>
    <w:rsid w:val="00575386"/>
    <w:rsid w:val="00576D64"/>
    <w:rsid w:val="005771B0"/>
    <w:rsid w:val="005804DA"/>
    <w:rsid w:val="00583835"/>
    <w:rsid w:val="0058549D"/>
    <w:rsid w:val="00585F36"/>
    <w:rsid w:val="005864C6"/>
    <w:rsid w:val="0058675D"/>
    <w:rsid w:val="00587D0C"/>
    <w:rsid w:val="00592BB5"/>
    <w:rsid w:val="00594FF9"/>
    <w:rsid w:val="00595FD1"/>
    <w:rsid w:val="005A5523"/>
    <w:rsid w:val="005A715E"/>
    <w:rsid w:val="005A7387"/>
    <w:rsid w:val="005A78E6"/>
    <w:rsid w:val="005B1605"/>
    <w:rsid w:val="005B3727"/>
    <w:rsid w:val="005B477B"/>
    <w:rsid w:val="005B56E1"/>
    <w:rsid w:val="005B7558"/>
    <w:rsid w:val="005C07CC"/>
    <w:rsid w:val="005C371B"/>
    <w:rsid w:val="005C615F"/>
    <w:rsid w:val="005D1667"/>
    <w:rsid w:val="005D2577"/>
    <w:rsid w:val="005D2583"/>
    <w:rsid w:val="005D5347"/>
    <w:rsid w:val="005D57CE"/>
    <w:rsid w:val="005D69D7"/>
    <w:rsid w:val="005D70DC"/>
    <w:rsid w:val="005E2A82"/>
    <w:rsid w:val="005E3157"/>
    <w:rsid w:val="005E3199"/>
    <w:rsid w:val="005F0B0D"/>
    <w:rsid w:val="005F138F"/>
    <w:rsid w:val="005F34C4"/>
    <w:rsid w:val="0060059F"/>
    <w:rsid w:val="00606EAD"/>
    <w:rsid w:val="00607067"/>
    <w:rsid w:val="00610030"/>
    <w:rsid w:val="0061019A"/>
    <w:rsid w:val="006134BA"/>
    <w:rsid w:val="00616A78"/>
    <w:rsid w:val="00616C11"/>
    <w:rsid w:val="00617C44"/>
    <w:rsid w:val="006211F2"/>
    <w:rsid w:val="00622053"/>
    <w:rsid w:val="00622643"/>
    <w:rsid w:val="00625749"/>
    <w:rsid w:val="006258BE"/>
    <w:rsid w:val="00626C44"/>
    <w:rsid w:val="0063055B"/>
    <w:rsid w:val="0063131F"/>
    <w:rsid w:val="00631FF6"/>
    <w:rsid w:val="0063282F"/>
    <w:rsid w:val="00640396"/>
    <w:rsid w:val="00643692"/>
    <w:rsid w:val="00650F16"/>
    <w:rsid w:val="00656600"/>
    <w:rsid w:val="00660E46"/>
    <w:rsid w:val="0066178F"/>
    <w:rsid w:val="006620AF"/>
    <w:rsid w:val="0066396B"/>
    <w:rsid w:val="00671F10"/>
    <w:rsid w:val="00673644"/>
    <w:rsid w:val="00673744"/>
    <w:rsid w:val="00676454"/>
    <w:rsid w:val="006820AB"/>
    <w:rsid w:val="00683DD1"/>
    <w:rsid w:val="006844DE"/>
    <w:rsid w:val="00684638"/>
    <w:rsid w:val="006852D7"/>
    <w:rsid w:val="00686285"/>
    <w:rsid w:val="00686B81"/>
    <w:rsid w:val="006901C2"/>
    <w:rsid w:val="00690696"/>
    <w:rsid w:val="00693528"/>
    <w:rsid w:val="00693D2B"/>
    <w:rsid w:val="00694566"/>
    <w:rsid w:val="00697735"/>
    <w:rsid w:val="006A0F99"/>
    <w:rsid w:val="006A1230"/>
    <w:rsid w:val="006A1424"/>
    <w:rsid w:val="006A1A57"/>
    <w:rsid w:val="006B1000"/>
    <w:rsid w:val="006B17AA"/>
    <w:rsid w:val="006B3C49"/>
    <w:rsid w:val="006B75D2"/>
    <w:rsid w:val="006C1A13"/>
    <w:rsid w:val="006D0668"/>
    <w:rsid w:val="006D0DD7"/>
    <w:rsid w:val="006D101D"/>
    <w:rsid w:val="006D26C7"/>
    <w:rsid w:val="006E186C"/>
    <w:rsid w:val="006E444A"/>
    <w:rsid w:val="006E7679"/>
    <w:rsid w:val="006E7ED4"/>
    <w:rsid w:val="006F0797"/>
    <w:rsid w:val="006F2E5F"/>
    <w:rsid w:val="006F3281"/>
    <w:rsid w:val="006F55E9"/>
    <w:rsid w:val="006F6FD9"/>
    <w:rsid w:val="007016E5"/>
    <w:rsid w:val="00702334"/>
    <w:rsid w:val="00703143"/>
    <w:rsid w:val="0070444B"/>
    <w:rsid w:val="00711EBC"/>
    <w:rsid w:val="00712B9E"/>
    <w:rsid w:val="00712EB8"/>
    <w:rsid w:val="00714FC9"/>
    <w:rsid w:val="00717348"/>
    <w:rsid w:val="00717F8D"/>
    <w:rsid w:val="00720BCD"/>
    <w:rsid w:val="0072138B"/>
    <w:rsid w:val="00722576"/>
    <w:rsid w:val="0072279C"/>
    <w:rsid w:val="007242C2"/>
    <w:rsid w:val="007257F8"/>
    <w:rsid w:val="00731F64"/>
    <w:rsid w:val="007322DD"/>
    <w:rsid w:val="00733CB7"/>
    <w:rsid w:val="00734C90"/>
    <w:rsid w:val="007358F3"/>
    <w:rsid w:val="00737006"/>
    <w:rsid w:val="007372B1"/>
    <w:rsid w:val="0074006E"/>
    <w:rsid w:val="007402CA"/>
    <w:rsid w:val="00740EFB"/>
    <w:rsid w:val="00741108"/>
    <w:rsid w:val="007417E7"/>
    <w:rsid w:val="00741932"/>
    <w:rsid w:val="0074251F"/>
    <w:rsid w:val="00742954"/>
    <w:rsid w:val="007431A3"/>
    <w:rsid w:val="0074357F"/>
    <w:rsid w:val="007457CD"/>
    <w:rsid w:val="00747550"/>
    <w:rsid w:val="0075131E"/>
    <w:rsid w:val="007542AA"/>
    <w:rsid w:val="007600E2"/>
    <w:rsid w:val="0076022C"/>
    <w:rsid w:val="00765B98"/>
    <w:rsid w:val="007664C4"/>
    <w:rsid w:val="00766DB3"/>
    <w:rsid w:val="00767A8B"/>
    <w:rsid w:val="007709EE"/>
    <w:rsid w:val="00771684"/>
    <w:rsid w:val="00772543"/>
    <w:rsid w:val="00776B75"/>
    <w:rsid w:val="00777F5A"/>
    <w:rsid w:val="007818DC"/>
    <w:rsid w:val="00786983"/>
    <w:rsid w:val="0078746E"/>
    <w:rsid w:val="007924EA"/>
    <w:rsid w:val="00792CC9"/>
    <w:rsid w:val="007950B0"/>
    <w:rsid w:val="00796A06"/>
    <w:rsid w:val="007A4A3A"/>
    <w:rsid w:val="007A4EBC"/>
    <w:rsid w:val="007A61FD"/>
    <w:rsid w:val="007A6999"/>
    <w:rsid w:val="007A7D48"/>
    <w:rsid w:val="007B047B"/>
    <w:rsid w:val="007B3537"/>
    <w:rsid w:val="007B4194"/>
    <w:rsid w:val="007B47BE"/>
    <w:rsid w:val="007B49FA"/>
    <w:rsid w:val="007B532E"/>
    <w:rsid w:val="007B6957"/>
    <w:rsid w:val="007C00AC"/>
    <w:rsid w:val="007C0E36"/>
    <w:rsid w:val="007C1D63"/>
    <w:rsid w:val="007C2B9E"/>
    <w:rsid w:val="007C2F16"/>
    <w:rsid w:val="007C4FA7"/>
    <w:rsid w:val="007C54E3"/>
    <w:rsid w:val="007C5746"/>
    <w:rsid w:val="007C665E"/>
    <w:rsid w:val="007C7164"/>
    <w:rsid w:val="007D0FB2"/>
    <w:rsid w:val="007D1C6F"/>
    <w:rsid w:val="007D20B6"/>
    <w:rsid w:val="007D321E"/>
    <w:rsid w:val="007D4A8F"/>
    <w:rsid w:val="007D4F5B"/>
    <w:rsid w:val="007D5005"/>
    <w:rsid w:val="007D679A"/>
    <w:rsid w:val="007D6BDD"/>
    <w:rsid w:val="007E183B"/>
    <w:rsid w:val="007E1E3D"/>
    <w:rsid w:val="007E7434"/>
    <w:rsid w:val="007F18D5"/>
    <w:rsid w:val="007F2E2B"/>
    <w:rsid w:val="007F4B08"/>
    <w:rsid w:val="007F7FAC"/>
    <w:rsid w:val="008010CC"/>
    <w:rsid w:val="00801AA4"/>
    <w:rsid w:val="00801BF8"/>
    <w:rsid w:val="00807559"/>
    <w:rsid w:val="008101EC"/>
    <w:rsid w:val="008112C1"/>
    <w:rsid w:val="00811533"/>
    <w:rsid w:val="00813AF7"/>
    <w:rsid w:val="0081725E"/>
    <w:rsid w:val="00821826"/>
    <w:rsid w:val="00824087"/>
    <w:rsid w:val="008243F5"/>
    <w:rsid w:val="008273A7"/>
    <w:rsid w:val="00832EBC"/>
    <w:rsid w:val="00834E2B"/>
    <w:rsid w:val="00836150"/>
    <w:rsid w:val="008414AC"/>
    <w:rsid w:val="00842499"/>
    <w:rsid w:val="008438ED"/>
    <w:rsid w:val="00843B62"/>
    <w:rsid w:val="0084400C"/>
    <w:rsid w:val="00845393"/>
    <w:rsid w:val="00845F0B"/>
    <w:rsid w:val="008477B5"/>
    <w:rsid w:val="008505C7"/>
    <w:rsid w:val="0085187B"/>
    <w:rsid w:val="00852FFE"/>
    <w:rsid w:val="008537A3"/>
    <w:rsid w:val="00853E84"/>
    <w:rsid w:val="00854532"/>
    <w:rsid w:val="00854861"/>
    <w:rsid w:val="008557C0"/>
    <w:rsid w:val="008573E9"/>
    <w:rsid w:val="008614DF"/>
    <w:rsid w:val="00862A3F"/>
    <w:rsid w:val="0086668F"/>
    <w:rsid w:val="0086789C"/>
    <w:rsid w:val="008678ED"/>
    <w:rsid w:val="008720F4"/>
    <w:rsid w:val="008734FE"/>
    <w:rsid w:val="0087724F"/>
    <w:rsid w:val="00880B50"/>
    <w:rsid w:val="00881552"/>
    <w:rsid w:val="00881AA3"/>
    <w:rsid w:val="00886F81"/>
    <w:rsid w:val="0089043E"/>
    <w:rsid w:val="00890E6C"/>
    <w:rsid w:val="0089385B"/>
    <w:rsid w:val="00894D34"/>
    <w:rsid w:val="00896D2C"/>
    <w:rsid w:val="008971BB"/>
    <w:rsid w:val="00897722"/>
    <w:rsid w:val="008A02C0"/>
    <w:rsid w:val="008A2C6F"/>
    <w:rsid w:val="008A2D13"/>
    <w:rsid w:val="008A63D4"/>
    <w:rsid w:val="008B0B5C"/>
    <w:rsid w:val="008B4E58"/>
    <w:rsid w:val="008B551A"/>
    <w:rsid w:val="008B620B"/>
    <w:rsid w:val="008B6EC7"/>
    <w:rsid w:val="008B754C"/>
    <w:rsid w:val="008C08E9"/>
    <w:rsid w:val="008C3B06"/>
    <w:rsid w:val="008C526D"/>
    <w:rsid w:val="008C5D44"/>
    <w:rsid w:val="008C765F"/>
    <w:rsid w:val="008C785F"/>
    <w:rsid w:val="008D0157"/>
    <w:rsid w:val="008D08BA"/>
    <w:rsid w:val="008D159C"/>
    <w:rsid w:val="008D2F31"/>
    <w:rsid w:val="008D4C7C"/>
    <w:rsid w:val="008E07DB"/>
    <w:rsid w:val="008E1CFE"/>
    <w:rsid w:val="008E78A5"/>
    <w:rsid w:val="008E7984"/>
    <w:rsid w:val="008F01AB"/>
    <w:rsid w:val="008F0D95"/>
    <w:rsid w:val="008F1BAD"/>
    <w:rsid w:val="008F2B45"/>
    <w:rsid w:val="008F57EE"/>
    <w:rsid w:val="008F637C"/>
    <w:rsid w:val="008F6720"/>
    <w:rsid w:val="008F7D67"/>
    <w:rsid w:val="009000A0"/>
    <w:rsid w:val="009016C1"/>
    <w:rsid w:val="00901FAA"/>
    <w:rsid w:val="0090489B"/>
    <w:rsid w:val="00913C59"/>
    <w:rsid w:val="00914BB4"/>
    <w:rsid w:val="00915438"/>
    <w:rsid w:val="00916079"/>
    <w:rsid w:val="00916237"/>
    <w:rsid w:val="00916E47"/>
    <w:rsid w:val="00917326"/>
    <w:rsid w:val="00920E40"/>
    <w:rsid w:val="00922363"/>
    <w:rsid w:val="00923179"/>
    <w:rsid w:val="0092375F"/>
    <w:rsid w:val="009254C9"/>
    <w:rsid w:val="00926717"/>
    <w:rsid w:val="00931B0A"/>
    <w:rsid w:val="00932052"/>
    <w:rsid w:val="009324FD"/>
    <w:rsid w:val="00934301"/>
    <w:rsid w:val="00942A55"/>
    <w:rsid w:val="00945E60"/>
    <w:rsid w:val="00946B30"/>
    <w:rsid w:val="0094725E"/>
    <w:rsid w:val="00950D3B"/>
    <w:rsid w:val="00950F7B"/>
    <w:rsid w:val="00951152"/>
    <w:rsid w:val="00951F02"/>
    <w:rsid w:val="00952737"/>
    <w:rsid w:val="009539DC"/>
    <w:rsid w:val="00957A3D"/>
    <w:rsid w:val="0096021D"/>
    <w:rsid w:val="009617ED"/>
    <w:rsid w:val="00964814"/>
    <w:rsid w:val="00966AA3"/>
    <w:rsid w:val="009676DD"/>
    <w:rsid w:val="0096773A"/>
    <w:rsid w:val="00967831"/>
    <w:rsid w:val="00972198"/>
    <w:rsid w:val="009758AF"/>
    <w:rsid w:val="00976A05"/>
    <w:rsid w:val="00981057"/>
    <w:rsid w:val="00981799"/>
    <w:rsid w:val="00982643"/>
    <w:rsid w:val="00982A48"/>
    <w:rsid w:val="00984482"/>
    <w:rsid w:val="009872D0"/>
    <w:rsid w:val="009916DF"/>
    <w:rsid w:val="009925AA"/>
    <w:rsid w:val="009939E0"/>
    <w:rsid w:val="00993A3B"/>
    <w:rsid w:val="009949A6"/>
    <w:rsid w:val="009A0E87"/>
    <w:rsid w:val="009A2C6C"/>
    <w:rsid w:val="009A4ABF"/>
    <w:rsid w:val="009B0198"/>
    <w:rsid w:val="009B372A"/>
    <w:rsid w:val="009B406E"/>
    <w:rsid w:val="009B44F2"/>
    <w:rsid w:val="009B4515"/>
    <w:rsid w:val="009B6289"/>
    <w:rsid w:val="009C0267"/>
    <w:rsid w:val="009C266E"/>
    <w:rsid w:val="009C2EE8"/>
    <w:rsid w:val="009C500D"/>
    <w:rsid w:val="009C6D8F"/>
    <w:rsid w:val="009D0D07"/>
    <w:rsid w:val="009D5327"/>
    <w:rsid w:val="009D5E9F"/>
    <w:rsid w:val="009E0DD0"/>
    <w:rsid w:val="009E0E72"/>
    <w:rsid w:val="009E0FB7"/>
    <w:rsid w:val="009E22A1"/>
    <w:rsid w:val="009E4DC3"/>
    <w:rsid w:val="009E6E4B"/>
    <w:rsid w:val="009F0FA5"/>
    <w:rsid w:val="009F1E26"/>
    <w:rsid w:val="009F26D9"/>
    <w:rsid w:val="009F2AF3"/>
    <w:rsid w:val="009F4BB4"/>
    <w:rsid w:val="009F53B9"/>
    <w:rsid w:val="009F69E3"/>
    <w:rsid w:val="00A011BB"/>
    <w:rsid w:val="00A01B24"/>
    <w:rsid w:val="00A0289A"/>
    <w:rsid w:val="00A02CFC"/>
    <w:rsid w:val="00A03AB4"/>
    <w:rsid w:val="00A05139"/>
    <w:rsid w:val="00A0588F"/>
    <w:rsid w:val="00A060A5"/>
    <w:rsid w:val="00A069E3"/>
    <w:rsid w:val="00A07C35"/>
    <w:rsid w:val="00A10CC4"/>
    <w:rsid w:val="00A11691"/>
    <w:rsid w:val="00A117A8"/>
    <w:rsid w:val="00A13510"/>
    <w:rsid w:val="00A167B6"/>
    <w:rsid w:val="00A1700F"/>
    <w:rsid w:val="00A21497"/>
    <w:rsid w:val="00A22BEC"/>
    <w:rsid w:val="00A250FA"/>
    <w:rsid w:val="00A27A61"/>
    <w:rsid w:val="00A27F77"/>
    <w:rsid w:val="00A30E53"/>
    <w:rsid w:val="00A32E7E"/>
    <w:rsid w:val="00A37101"/>
    <w:rsid w:val="00A42CAC"/>
    <w:rsid w:val="00A46DE0"/>
    <w:rsid w:val="00A5526C"/>
    <w:rsid w:val="00A562BF"/>
    <w:rsid w:val="00A566A1"/>
    <w:rsid w:val="00A60856"/>
    <w:rsid w:val="00A63204"/>
    <w:rsid w:val="00A63A02"/>
    <w:rsid w:val="00A64571"/>
    <w:rsid w:val="00A64A8F"/>
    <w:rsid w:val="00A66C8B"/>
    <w:rsid w:val="00A67DF9"/>
    <w:rsid w:val="00A71F40"/>
    <w:rsid w:val="00A721EC"/>
    <w:rsid w:val="00A73BEB"/>
    <w:rsid w:val="00A74AFC"/>
    <w:rsid w:val="00A807C3"/>
    <w:rsid w:val="00A81B75"/>
    <w:rsid w:val="00A82232"/>
    <w:rsid w:val="00A830AB"/>
    <w:rsid w:val="00A84B8C"/>
    <w:rsid w:val="00A84E74"/>
    <w:rsid w:val="00A857B5"/>
    <w:rsid w:val="00A862A8"/>
    <w:rsid w:val="00A906B2"/>
    <w:rsid w:val="00A907EE"/>
    <w:rsid w:val="00A910D1"/>
    <w:rsid w:val="00A93A03"/>
    <w:rsid w:val="00A949FC"/>
    <w:rsid w:val="00A95B85"/>
    <w:rsid w:val="00A97855"/>
    <w:rsid w:val="00A979BB"/>
    <w:rsid w:val="00AA30FE"/>
    <w:rsid w:val="00AA4F09"/>
    <w:rsid w:val="00AA58D0"/>
    <w:rsid w:val="00AA5F81"/>
    <w:rsid w:val="00AA7339"/>
    <w:rsid w:val="00AB361B"/>
    <w:rsid w:val="00AB4B0C"/>
    <w:rsid w:val="00AB5327"/>
    <w:rsid w:val="00AB5E9D"/>
    <w:rsid w:val="00AB6037"/>
    <w:rsid w:val="00AB66DD"/>
    <w:rsid w:val="00AB7033"/>
    <w:rsid w:val="00AB76FA"/>
    <w:rsid w:val="00AB77C0"/>
    <w:rsid w:val="00AC44CA"/>
    <w:rsid w:val="00AC5CDE"/>
    <w:rsid w:val="00AE259E"/>
    <w:rsid w:val="00AE3E06"/>
    <w:rsid w:val="00AE4049"/>
    <w:rsid w:val="00AE473C"/>
    <w:rsid w:val="00AF2971"/>
    <w:rsid w:val="00AF3503"/>
    <w:rsid w:val="00AF3F64"/>
    <w:rsid w:val="00AF5202"/>
    <w:rsid w:val="00AF68CC"/>
    <w:rsid w:val="00B005DE"/>
    <w:rsid w:val="00B02E4A"/>
    <w:rsid w:val="00B04578"/>
    <w:rsid w:val="00B079BD"/>
    <w:rsid w:val="00B1233B"/>
    <w:rsid w:val="00B131BC"/>
    <w:rsid w:val="00B13545"/>
    <w:rsid w:val="00B17617"/>
    <w:rsid w:val="00B1795C"/>
    <w:rsid w:val="00B20DAD"/>
    <w:rsid w:val="00B21D64"/>
    <w:rsid w:val="00B24BE8"/>
    <w:rsid w:val="00B27779"/>
    <w:rsid w:val="00B301F6"/>
    <w:rsid w:val="00B334DD"/>
    <w:rsid w:val="00B33D2D"/>
    <w:rsid w:val="00B3409C"/>
    <w:rsid w:val="00B36ECD"/>
    <w:rsid w:val="00B40789"/>
    <w:rsid w:val="00B41DFF"/>
    <w:rsid w:val="00B4343A"/>
    <w:rsid w:val="00B46165"/>
    <w:rsid w:val="00B47CE7"/>
    <w:rsid w:val="00B50644"/>
    <w:rsid w:val="00B538E4"/>
    <w:rsid w:val="00B53B02"/>
    <w:rsid w:val="00B55AF0"/>
    <w:rsid w:val="00B60163"/>
    <w:rsid w:val="00B63782"/>
    <w:rsid w:val="00B644CB"/>
    <w:rsid w:val="00B72854"/>
    <w:rsid w:val="00B72C57"/>
    <w:rsid w:val="00B75338"/>
    <w:rsid w:val="00B76C8E"/>
    <w:rsid w:val="00B7750F"/>
    <w:rsid w:val="00B77E6B"/>
    <w:rsid w:val="00B82E45"/>
    <w:rsid w:val="00B83B9B"/>
    <w:rsid w:val="00B87274"/>
    <w:rsid w:val="00B9140C"/>
    <w:rsid w:val="00B923B7"/>
    <w:rsid w:val="00B923E5"/>
    <w:rsid w:val="00B9416A"/>
    <w:rsid w:val="00B94A13"/>
    <w:rsid w:val="00BA0694"/>
    <w:rsid w:val="00BA2047"/>
    <w:rsid w:val="00BA6592"/>
    <w:rsid w:val="00BA73B4"/>
    <w:rsid w:val="00BB2FC1"/>
    <w:rsid w:val="00BB3D45"/>
    <w:rsid w:val="00BB58E9"/>
    <w:rsid w:val="00BB6611"/>
    <w:rsid w:val="00BC13A9"/>
    <w:rsid w:val="00BC3C5A"/>
    <w:rsid w:val="00BC44D0"/>
    <w:rsid w:val="00BC6A24"/>
    <w:rsid w:val="00BD0C27"/>
    <w:rsid w:val="00BD0D48"/>
    <w:rsid w:val="00BD1529"/>
    <w:rsid w:val="00BD26CB"/>
    <w:rsid w:val="00BD3512"/>
    <w:rsid w:val="00BD71E4"/>
    <w:rsid w:val="00BE5CF9"/>
    <w:rsid w:val="00BE626D"/>
    <w:rsid w:val="00BE6DD8"/>
    <w:rsid w:val="00BF0556"/>
    <w:rsid w:val="00BF0861"/>
    <w:rsid w:val="00BF1157"/>
    <w:rsid w:val="00BF2CAA"/>
    <w:rsid w:val="00BF354E"/>
    <w:rsid w:val="00BF45AB"/>
    <w:rsid w:val="00BF4627"/>
    <w:rsid w:val="00BF5D0A"/>
    <w:rsid w:val="00C0021B"/>
    <w:rsid w:val="00C03B10"/>
    <w:rsid w:val="00C06011"/>
    <w:rsid w:val="00C0686C"/>
    <w:rsid w:val="00C06975"/>
    <w:rsid w:val="00C073C6"/>
    <w:rsid w:val="00C11E6A"/>
    <w:rsid w:val="00C12433"/>
    <w:rsid w:val="00C13873"/>
    <w:rsid w:val="00C14BBF"/>
    <w:rsid w:val="00C14EDA"/>
    <w:rsid w:val="00C14F74"/>
    <w:rsid w:val="00C16206"/>
    <w:rsid w:val="00C162ED"/>
    <w:rsid w:val="00C17688"/>
    <w:rsid w:val="00C2082A"/>
    <w:rsid w:val="00C24047"/>
    <w:rsid w:val="00C274CC"/>
    <w:rsid w:val="00C306AC"/>
    <w:rsid w:val="00C30F74"/>
    <w:rsid w:val="00C31E00"/>
    <w:rsid w:val="00C35F51"/>
    <w:rsid w:val="00C37904"/>
    <w:rsid w:val="00C43479"/>
    <w:rsid w:val="00C446B6"/>
    <w:rsid w:val="00C44ADC"/>
    <w:rsid w:val="00C44DD2"/>
    <w:rsid w:val="00C466FB"/>
    <w:rsid w:val="00C47641"/>
    <w:rsid w:val="00C50D8C"/>
    <w:rsid w:val="00C563B3"/>
    <w:rsid w:val="00C57065"/>
    <w:rsid w:val="00C57F97"/>
    <w:rsid w:val="00C60547"/>
    <w:rsid w:val="00C6168B"/>
    <w:rsid w:val="00C618CC"/>
    <w:rsid w:val="00C62DBF"/>
    <w:rsid w:val="00C6410A"/>
    <w:rsid w:val="00C655D7"/>
    <w:rsid w:val="00C67CAF"/>
    <w:rsid w:val="00C73028"/>
    <w:rsid w:val="00C748FC"/>
    <w:rsid w:val="00C75A36"/>
    <w:rsid w:val="00C7638D"/>
    <w:rsid w:val="00C76EF7"/>
    <w:rsid w:val="00C906B7"/>
    <w:rsid w:val="00C917E3"/>
    <w:rsid w:val="00C926CA"/>
    <w:rsid w:val="00C93B23"/>
    <w:rsid w:val="00C93FDC"/>
    <w:rsid w:val="00C945EB"/>
    <w:rsid w:val="00C95788"/>
    <w:rsid w:val="00C9672D"/>
    <w:rsid w:val="00C97EA0"/>
    <w:rsid w:val="00CA128B"/>
    <w:rsid w:val="00CA1541"/>
    <w:rsid w:val="00CA3A0E"/>
    <w:rsid w:val="00CA3C6F"/>
    <w:rsid w:val="00CA410A"/>
    <w:rsid w:val="00CA6D35"/>
    <w:rsid w:val="00CA70F7"/>
    <w:rsid w:val="00CB067D"/>
    <w:rsid w:val="00CB173A"/>
    <w:rsid w:val="00CB4776"/>
    <w:rsid w:val="00CB4FDD"/>
    <w:rsid w:val="00CB5FE0"/>
    <w:rsid w:val="00CB7981"/>
    <w:rsid w:val="00CB7E4F"/>
    <w:rsid w:val="00CC1340"/>
    <w:rsid w:val="00CC1C34"/>
    <w:rsid w:val="00CC2DDA"/>
    <w:rsid w:val="00CC5D61"/>
    <w:rsid w:val="00CC6DE3"/>
    <w:rsid w:val="00CC7BB1"/>
    <w:rsid w:val="00CD014A"/>
    <w:rsid w:val="00CD03FB"/>
    <w:rsid w:val="00CD26E0"/>
    <w:rsid w:val="00CD34CA"/>
    <w:rsid w:val="00CD60E9"/>
    <w:rsid w:val="00CD7122"/>
    <w:rsid w:val="00CD7E28"/>
    <w:rsid w:val="00CE33FB"/>
    <w:rsid w:val="00CE3A16"/>
    <w:rsid w:val="00CE461F"/>
    <w:rsid w:val="00CE7D16"/>
    <w:rsid w:val="00CF07D7"/>
    <w:rsid w:val="00CF08D4"/>
    <w:rsid w:val="00CF1A24"/>
    <w:rsid w:val="00CF5937"/>
    <w:rsid w:val="00CF6045"/>
    <w:rsid w:val="00CF7DB9"/>
    <w:rsid w:val="00D01191"/>
    <w:rsid w:val="00D03A51"/>
    <w:rsid w:val="00D03B5E"/>
    <w:rsid w:val="00D0658E"/>
    <w:rsid w:val="00D15B8D"/>
    <w:rsid w:val="00D162F4"/>
    <w:rsid w:val="00D16640"/>
    <w:rsid w:val="00D22DAE"/>
    <w:rsid w:val="00D25176"/>
    <w:rsid w:val="00D266CD"/>
    <w:rsid w:val="00D30E34"/>
    <w:rsid w:val="00D3153B"/>
    <w:rsid w:val="00D31A4D"/>
    <w:rsid w:val="00D31C11"/>
    <w:rsid w:val="00D31C33"/>
    <w:rsid w:val="00D31C8B"/>
    <w:rsid w:val="00D32B30"/>
    <w:rsid w:val="00D32C88"/>
    <w:rsid w:val="00D33DDA"/>
    <w:rsid w:val="00D348BD"/>
    <w:rsid w:val="00D37BD9"/>
    <w:rsid w:val="00D414FA"/>
    <w:rsid w:val="00D4183B"/>
    <w:rsid w:val="00D42BAC"/>
    <w:rsid w:val="00D4332E"/>
    <w:rsid w:val="00D43C6E"/>
    <w:rsid w:val="00D43F60"/>
    <w:rsid w:val="00D44C72"/>
    <w:rsid w:val="00D45356"/>
    <w:rsid w:val="00D45B00"/>
    <w:rsid w:val="00D45B84"/>
    <w:rsid w:val="00D46FFF"/>
    <w:rsid w:val="00D47F0A"/>
    <w:rsid w:val="00D502EE"/>
    <w:rsid w:val="00D511E4"/>
    <w:rsid w:val="00D51DFE"/>
    <w:rsid w:val="00D52892"/>
    <w:rsid w:val="00D529DF"/>
    <w:rsid w:val="00D54607"/>
    <w:rsid w:val="00D54772"/>
    <w:rsid w:val="00D5499D"/>
    <w:rsid w:val="00D56335"/>
    <w:rsid w:val="00D5752C"/>
    <w:rsid w:val="00D61366"/>
    <w:rsid w:val="00D62DFA"/>
    <w:rsid w:val="00D63565"/>
    <w:rsid w:val="00D65000"/>
    <w:rsid w:val="00D66A11"/>
    <w:rsid w:val="00D67204"/>
    <w:rsid w:val="00D67E9C"/>
    <w:rsid w:val="00D7080C"/>
    <w:rsid w:val="00D70BF6"/>
    <w:rsid w:val="00D7271E"/>
    <w:rsid w:val="00D73321"/>
    <w:rsid w:val="00D82617"/>
    <w:rsid w:val="00D82F5C"/>
    <w:rsid w:val="00D8406F"/>
    <w:rsid w:val="00D86522"/>
    <w:rsid w:val="00D87049"/>
    <w:rsid w:val="00D87273"/>
    <w:rsid w:val="00D9033C"/>
    <w:rsid w:val="00D9076E"/>
    <w:rsid w:val="00D93E0E"/>
    <w:rsid w:val="00D93E8B"/>
    <w:rsid w:val="00D956E6"/>
    <w:rsid w:val="00D95A0F"/>
    <w:rsid w:val="00D974E9"/>
    <w:rsid w:val="00DA065F"/>
    <w:rsid w:val="00DA37DE"/>
    <w:rsid w:val="00DA434D"/>
    <w:rsid w:val="00DA6DD3"/>
    <w:rsid w:val="00DA7E72"/>
    <w:rsid w:val="00DB118E"/>
    <w:rsid w:val="00DB12B3"/>
    <w:rsid w:val="00DB1D8F"/>
    <w:rsid w:val="00DB3DCD"/>
    <w:rsid w:val="00DB56E1"/>
    <w:rsid w:val="00DB5B3F"/>
    <w:rsid w:val="00DB61D3"/>
    <w:rsid w:val="00DB6C94"/>
    <w:rsid w:val="00DC1470"/>
    <w:rsid w:val="00DC3D10"/>
    <w:rsid w:val="00DC4784"/>
    <w:rsid w:val="00DC4F7F"/>
    <w:rsid w:val="00DC647F"/>
    <w:rsid w:val="00DC64AA"/>
    <w:rsid w:val="00DC76AE"/>
    <w:rsid w:val="00DD18AC"/>
    <w:rsid w:val="00DD2263"/>
    <w:rsid w:val="00DD40FA"/>
    <w:rsid w:val="00DD597A"/>
    <w:rsid w:val="00DD6067"/>
    <w:rsid w:val="00DD6CB1"/>
    <w:rsid w:val="00DE0321"/>
    <w:rsid w:val="00DE0EF1"/>
    <w:rsid w:val="00DE23AA"/>
    <w:rsid w:val="00DE297B"/>
    <w:rsid w:val="00DE2B40"/>
    <w:rsid w:val="00DE381D"/>
    <w:rsid w:val="00DE6D3E"/>
    <w:rsid w:val="00DF02EC"/>
    <w:rsid w:val="00DF39EA"/>
    <w:rsid w:val="00DF43C3"/>
    <w:rsid w:val="00E0045E"/>
    <w:rsid w:val="00E01DC2"/>
    <w:rsid w:val="00E02604"/>
    <w:rsid w:val="00E02B55"/>
    <w:rsid w:val="00E06C78"/>
    <w:rsid w:val="00E07AA1"/>
    <w:rsid w:val="00E11C69"/>
    <w:rsid w:val="00E144C7"/>
    <w:rsid w:val="00E245E9"/>
    <w:rsid w:val="00E25BE9"/>
    <w:rsid w:val="00E27590"/>
    <w:rsid w:val="00E319F0"/>
    <w:rsid w:val="00E3315E"/>
    <w:rsid w:val="00E33634"/>
    <w:rsid w:val="00E35C09"/>
    <w:rsid w:val="00E35C28"/>
    <w:rsid w:val="00E40D09"/>
    <w:rsid w:val="00E416AD"/>
    <w:rsid w:val="00E42550"/>
    <w:rsid w:val="00E478DD"/>
    <w:rsid w:val="00E50B29"/>
    <w:rsid w:val="00E545DE"/>
    <w:rsid w:val="00E567C3"/>
    <w:rsid w:val="00E63446"/>
    <w:rsid w:val="00E72504"/>
    <w:rsid w:val="00E72CAE"/>
    <w:rsid w:val="00E73AC0"/>
    <w:rsid w:val="00E7446E"/>
    <w:rsid w:val="00E74ECF"/>
    <w:rsid w:val="00E751E1"/>
    <w:rsid w:val="00E77F16"/>
    <w:rsid w:val="00E83A31"/>
    <w:rsid w:val="00E83E81"/>
    <w:rsid w:val="00E84DE9"/>
    <w:rsid w:val="00E90D46"/>
    <w:rsid w:val="00E9488B"/>
    <w:rsid w:val="00E94CAF"/>
    <w:rsid w:val="00E95A26"/>
    <w:rsid w:val="00E96322"/>
    <w:rsid w:val="00E971C1"/>
    <w:rsid w:val="00E97E89"/>
    <w:rsid w:val="00EA04BF"/>
    <w:rsid w:val="00EA093A"/>
    <w:rsid w:val="00EA5168"/>
    <w:rsid w:val="00EA58EE"/>
    <w:rsid w:val="00EB0593"/>
    <w:rsid w:val="00EB254C"/>
    <w:rsid w:val="00EB2779"/>
    <w:rsid w:val="00EB3B97"/>
    <w:rsid w:val="00EB4EE3"/>
    <w:rsid w:val="00EB5690"/>
    <w:rsid w:val="00EC2F47"/>
    <w:rsid w:val="00EC41BA"/>
    <w:rsid w:val="00EC428E"/>
    <w:rsid w:val="00EC4A36"/>
    <w:rsid w:val="00EC54BB"/>
    <w:rsid w:val="00ED1549"/>
    <w:rsid w:val="00ED2883"/>
    <w:rsid w:val="00ED3F64"/>
    <w:rsid w:val="00ED763D"/>
    <w:rsid w:val="00EE00BB"/>
    <w:rsid w:val="00EE15A7"/>
    <w:rsid w:val="00EE1725"/>
    <w:rsid w:val="00EE35C5"/>
    <w:rsid w:val="00EE5869"/>
    <w:rsid w:val="00EE5DF3"/>
    <w:rsid w:val="00EE6178"/>
    <w:rsid w:val="00EE6AC2"/>
    <w:rsid w:val="00EF0540"/>
    <w:rsid w:val="00EF0D6B"/>
    <w:rsid w:val="00EF2826"/>
    <w:rsid w:val="00EF2C4B"/>
    <w:rsid w:val="00EF5201"/>
    <w:rsid w:val="00EF66BD"/>
    <w:rsid w:val="00EF6B22"/>
    <w:rsid w:val="00F00D53"/>
    <w:rsid w:val="00F00F03"/>
    <w:rsid w:val="00F07E97"/>
    <w:rsid w:val="00F11907"/>
    <w:rsid w:val="00F12D1B"/>
    <w:rsid w:val="00F12EDD"/>
    <w:rsid w:val="00F130D7"/>
    <w:rsid w:val="00F14A32"/>
    <w:rsid w:val="00F14A8F"/>
    <w:rsid w:val="00F15EA3"/>
    <w:rsid w:val="00F21512"/>
    <w:rsid w:val="00F222AB"/>
    <w:rsid w:val="00F222D6"/>
    <w:rsid w:val="00F23A39"/>
    <w:rsid w:val="00F2404A"/>
    <w:rsid w:val="00F241AE"/>
    <w:rsid w:val="00F2503F"/>
    <w:rsid w:val="00F2757B"/>
    <w:rsid w:val="00F342AF"/>
    <w:rsid w:val="00F34AC0"/>
    <w:rsid w:val="00F36D6C"/>
    <w:rsid w:val="00F378C0"/>
    <w:rsid w:val="00F429E0"/>
    <w:rsid w:val="00F4498C"/>
    <w:rsid w:val="00F45C21"/>
    <w:rsid w:val="00F54F3C"/>
    <w:rsid w:val="00F55CA7"/>
    <w:rsid w:val="00F56065"/>
    <w:rsid w:val="00F60E1C"/>
    <w:rsid w:val="00F61431"/>
    <w:rsid w:val="00F62BE1"/>
    <w:rsid w:val="00F62E7B"/>
    <w:rsid w:val="00F63D1A"/>
    <w:rsid w:val="00F64E29"/>
    <w:rsid w:val="00F655CD"/>
    <w:rsid w:val="00F67EB0"/>
    <w:rsid w:val="00F71086"/>
    <w:rsid w:val="00F734C0"/>
    <w:rsid w:val="00F74855"/>
    <w:rsid w:val="00F801BD"/>
    <w:rsid w:val="00F82EFF"/>
    <w:rsid w:val="00F839D5"/>
    <w:rsid w:val="00F85FA3"/>
    <w:rsid w:val="00F9059B"/>
    <w:rsid w:val="00F9100C"/>
    <w:rsid w:val="00F9314E"/>
    <w:rsid w:val="00F951ED"/>
    <w:rsid w:val="00F97DCE"/>
    <w:rsid w:val="00F97FC2"/>
    <w:rsid w:val="00FA188A"/>
    <w:rsid w:val="00FA67D4"/>
    <w:rsid w:val="00FB4343"/>
    <w:rsid w:val="00FB50A2"/>
    <w:rsid w:val="00FB5FED"/>
    <w:rsid w:val="00FB7180"/>
    <w:rsid w:val="00FC68F3"/>
    <w:rsid w:val="00FD2605"/>
    <w:rsid w:val="00FD35DA"/>
    <w:rsid w:val="00FD365C"/>
    <w:rsid w:val="00FD3EF2"/>
    <w:rsid w:val="00FD691B"/>
    <w:rsid w:val="00FE14CF"/>
    <w:rsid w:val="00FE2237"/>
    <w:rsid w:val="00FE2543"/>
    <w:rsid w:val="00FE6A5E"/>
    <w:rsid w:val="00FE7934"/>
    <w:rsid w:val="00FE7F12"/>
    <w:rsid w:val="00FF0239"/>
    <w:rsid w:val="00FF23A8"/>
    <w:rsid w:val="00FF7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F682FC"/>
  <w15:chartTrackingRefBased/>
  <w15:docId w15:val="{B4AAC8D8-BEA7-904D-9B57-BFD2D1D3E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color w:val="666660" w:themeColor="text2" w:themeTint="BF"/>
        <w:sz w:val="24"/>
        <w:szCs w:val="24"/>
        <w:lang w:val="en-US" w:eastAsia="ja-JP" w:bidi="ar-SA"/>
      </w:rPr>
    </w:rPrDefault>
    <w:pPrDefault>
      <w:pPr>
        <w:spacing w:after="3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DB9"/>
    <w:pPr>
      <w:spacing w:after="0" w:line="240" w:lineRule="auto"/>
    </w:pPr>
    <w:rPr>
      <w:rFonts w:ascii="Times New Roman" w:eastAsia="Times New Roman" w:hAnsi="Times New Roman" w:cs="Times New Roman"/>
      <w:color w:val="auto"/>
      <w:lang w:eastAsia="en-US"/>
    </w:rPr>
  </w:style>
  <w:style w:type="paragraph" w:styleId="Heading1">
    <w:name w:val="heading 1"/>
    <w:basedOn w:val="Normal"/>
    <w:next w:val="Normal"/>
    <w:link w:val="Heading1Char"/>
    <w:uiPriority w:val="9"/>
    <w:qFormat/>
    <w:rsid w:val="00DD6067"/>
    <w:pPr>
      <w:keepNext/>
      <w:keepLines/>
      <w:spacing w:before="400" w:after="160" w:line="264" w:lineRule="auto"/>
      <w:contextualSpacing/>
      <w:outlineLvl w:val="0"/>
    </w:pPr>
    <w:rPr>
      <w:rFonts w:ascii="Avenir Book" w:eastAsiaTheme="majorEastAsia" w:hAnsi="Avenir Book" w:cstheme="majorBidi"/>
      <w:b/>
      <w:bCs/>
      <w:color w:val="000000" w:themeColor="text1"/>
      <w:sz w:val="44"/>
      <w:szCs w:val="32"/>
      <w:lang w:eastAsia="ja-JP"/>
    </w:rPr>
  </w:style>
  <w:style w:type="paragraph" w:styleId="Heading2">
    <w:name w:val="heading 2"/>
    <w:basedOn w:val="Normal"/>
    <w:next w:val="Normal"/>
    <w:link w:val="Heading2Char"/>
    <w:uiPriority w:val="9"/>
    <w:unhideWhenUsed/>
    <w:qFormat/>
    <w:rsid w:val="002C2DFA"/>
    <w:pPr>
      <w:keepNext/>
      <w:keepLines/>
      <w:spacing w:before="40" w:after="120" w:line="264" w:lineRule="auto"/>
      <w:outlineLvl w:val="1"/>
    </w:pPr>
    <w:rPr>
      <w:rFonts w:ascii="Avenir Book" w:eastAsiaTheme="majorEastAsia" w:hAnsi="Avenir Book" w:cstheme="majorBidi"/>
      <w:b/>
      <w:bCs/>
      <w:color w:val="000000" w:themeColor="text1"/>
      <w:sz w:val="36"/>
      <w:szCs w:val="36"/>
      <w:lang w:eastAsia="ja-JP"/>
    </w:rPr>
  </w:style>
  <w:style w:type="paragraph" w:styleId="Heading3">
    <w:name w:val="heading 3"/>
    <w:basedOn w:val="Normal"/>
    <w:next w:val="Normal"/>
    <w:link w:val="Heading3Char"/>
    <w:uiPriority w:val="9"/>
    <w:unhideWhenUsed/>
    <w:qFormat/>
    <w:rsid w:val="00D65000"/>
    <w:pPr>
      <w:spacing w:after="360" w:line="264" w:lineRule="auto"/>
      <w:outlineLvl w:val="2"/>
    </w:pPr>
    <w:rPr>
      <w:rFonts w:ascii="Avenir Book" w:eastAsiaTheme="minorHAnsi" w:hAnsi="Avenir Book" w:cstheme="minorBidi"/>
      <w:b/>
      <w:bCs/>
      <w:color w:val="000000" w:themeColor="text1"/>
      <w:sz w:val="26"/>
      <w:szCs w:val="26"/>
      <w:lang w:eastAsia="ja-JP"/>
    </w:rPr>
  </w:style>
  <w:style w:type="paragraph" w:styleId="Heading4">
    <w:name w:val="heading 4"/>
    <w:basedOn w:val="Normal"/>
    <w:next w:val="Normal"/>
    <w:uiPriority w:val="9"/>
    <w:semiHidden/>
    <w:unhideWhenUsed/>
    <w:qFormat/>
    <w:pPr>
      <w:keepNext/>
      <w:keepLines/>
      <w:spacing w:before="340" w:after="120" w:line="264" w:lineRule="auto"/>
      <w:contextualSpacing/>
      <w:outlineLvl w:val="3"/>
    </w:pPr>
    <w:rPr>
      <w:rFonts w:asciiTheme="majorHAnsi" w:eastAsiaTheme="majorEastAsia" w:hAnsiTheme="majorHAnsi" w:cstheme="majorBidi"/>
      <w:iCs/>
      <w:color w:val="FF7A00" w:themeColor="accent1"/>
      <w:sz w:val="22"/>
      <w:szCs w:val="22"/>
      <w:lang w:eastAsia="ja-JP"/>
    </w:rPr>
  </w:style>
  <w:style w:type="paragraph" w:styleId="Heading5">
    <w:name w:val="heading 5"/>
    <w:basedOn w:val="Normal"/>
    <w:next w:val="Normal"/>
    <w:link w:val="Heading5Char"/>
    <w:uiPriority w:val="9"/>
    <w:semiHidden/>
    <w:unhideWhenUsed/>
    <w:qFormat/>
    <w:pPr>
      <w:keepNext/>
      <w:keepLines/>
      <w:spacing w:before="340" w:after="120" w:line="264" w:lineRule="auto"/>
      <w:contextualSpacing/>
      <w:outlineLvl w:val="4"/>
    </w:pPr>
    <w:rPr>
      <w:rFonts w:asciiTheme="majorHAnsi" w:eastAsiaTheme="majorEastAsia" w:hAnsiTheme="majorHAnsi" w:cstheme="majorBidi"/>
      <w:i/>
      <w:color w:val="FF7A00" w:themeColor="accent1"/>
      <w:sz w:val="22"/>
      <w:szCs w:val="22"/>
      <w:lang w:eastAsia="ja-JP"/>
    </w:rPr>
  </w:style>
  <w:style w:type="paragraph" w:styleId="Heading6">
    <w:name w:val="heading 6"/>
    <w:basedOn w:val="Normal"/>
    <w:next w:val="Normal"/>
    <w:link w:val="Heading6Char"/>
    <w:uiPriority w:val="9"/>
    <w:semiHidden/>
    <w:unhideWhenUsed/>
    <w:qFormat/>
    <w:pPr>
      <w:keepNext/>
      <w:keepLines/>
      <w:spacing w:before="340" w:after="120" w:line="264" w:lineRule="auto"/>
      <w:contextualSpacing/>
      <w:outlineLvl w:val="5"/>
    </w:pPr>
    <w:rPr>
      <w:rFonts w:asciiTheme="majorHAnsi" w:eastAsiaTheme="majorEastAsia" w:hAnsiTheme="majorHAnsi" w:cstheme="majorBidi"/>
      <w:b/>
      <w:color w:val="FF7A00" w:themeColor="accent1"/>
      <w:sz w:val="20"/>
      <w:szCs w:val="22"/>
      <w:lang w:eastAsia="ja-JP"/>
    </w:rPr>
  </w:style>
  <w:style w:type="paragraph" w:styleId="Heading7">
    <w:name w:val="heading 7"/>
    <w:basedOn w:val="Normal"/>
    <w:next w:val="Normal"/>
    <w:link w:val="Heading7Char"/>
    <w:uiPriority w:val="9"/>
    <w:semiHidden/>
    <w:unhideWhenUsed/>
    <w:qFormat/>
    <w:pPr>
      <w:keepNext/>
      <w:keepLines/>
      <w:spacing w:before="340" w:after="120" w:line="264" w:lineRule="auto"/>
      <w:contextualSpacing/>
      <w:outlineLvl w:val="6"/>
    </w:pPr>
    <w:rPr>
      <w:rFonts w:asciiTheme="majorHAnsi" w:eastAsiaTheme="majorEastAsia" w:hAnsiTheme="majorHAnsi" w:cstheme="majorBidi"/>
      <w:b/>
      <w:i/>
      <w:iCs/>
      <w:color w:val="FF7A00" w:themeColor="accent1"/>
      <w:sz w:val="20"/>
      <w:szCs w:val="22"/>
      <w:lang w:eastAsia="ja-JP"/>
    </w:rPr>
  </w:style>
  <w:style w:type="paragraph" w:styleId="Heading8">
    <w:name w:val="heading 8"/>
    <w:basedOn w:val="Normal"/>
    <w:next w:val="Normal"/>
    <w:link w:val="Heading8Char"/>
    <w:uiPriority w:val="9"/>
    <w:semiHidden/>
    <w:unhideWhenUsed/>
    <w:qFormat/>
    <w:pPr>
      <w:keepNext/>
      <w:keepLines/>
      <w:spacing w:before="340" w:after="120" w:line="264" w:lineRule="auto"/>
      <w:contextualSpacing/>
      <w:outlineLvl w:val="7"/>
    </w:pPr>
    <w:rPr>
      <w:rFonts w:asciiTheme="majorHAnsi" w:eastAsiaTheme="majorEastAsia" w:hAnsiTheme="majorHAnsi" w:cstheme="majorBidi"/>
      <w:color w:val="FF7A00" w:themeColor="accent1"/>
      <w:sz w:val="20"/>
      <w:szCs w:val="21"/>
      <w:lang w:eastAsia="ja-JP"/>
    </w:rPr>
  </w:style>
  <w:style w:type="paragraph" w:styleId="Heading9">
    <w:name w:val="heading 9"/>
    <w:basedOn w:val="Normal"/>
    <w:next w:val="Normal"/>
    <w:link w:val="Heading9Char"/>
    <w:uiPriority w:val="9"/>
    <w:semiHidden/>
    <w:unhideWhenUsed/>
    <w:qFormat/>
    <w:pPr>
      <w:keepNext/>
      <w:keepLines/>
      <w:spacing w:before="340" w:after="120" w:line="264" w:lineRule="auto"/>
      <w:contextualSpacing/>
      <w:outlineLvl w:val="8"/>
    </w:pPr>
    <w:rPr>
      <w:rFonts w:asciiTheme="majorHAnsi" w:eastAsiaTheme="majorEastAsia" w:hAnsiTheme="majorHAnsi" w:cstheme="majorBidi"/>
      <w:i/>
      <w:iCs/>
      <w:color w:val="FF7A00" w:themeColor="accent1"/>
      <w:sz w:val="20"/>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1D65D0"/>
    <w:pPr>
      <w:pBdr>
        <w:bottom w:val="single" w:sz="48" w:space="22" w:color="FF7A00" w:themeColor="accent1"/>
      </w:pBdr>
      <w:spacing w:after="400"/>
      <w:contextualSpacing/>
    </w:pPr>
    <w:rPr>
      <w:rFonts w:ascii="Avenir Black" w:eastAsiaTheme="majorEastAsia" w:hAnsi="Avenir Black" w:cstheme="majorBidi"/>
      <w:b/>
      <w:bCs/>
      <w:color w:val="454541" w:themeColor="text2" w:themeTint="E6"/>
      <w:kern w:val="28"/>
      <w:sz w:val="60"/>
      <w:szCs w:val="56"/>
      <w:lang w:eastAsia="ja-JP"/>
    </w:rPr>
  </w:style>
  <w:style w:type="character" w:customStyle="1" w:styleId="TitleChar">
    <w:name w:val="Title Char"/>
    <w:basedOn w:val="DefaultParagraphFont"/>
    <w:link w:val="Title"/>
    <w:uiPriority w:val="1"/>
    <w:rsid w:val="001D65D0"/>
    <w:rPr>
      <w:rFonts w:ascii="Avenir Black" w:eastAsiaTheme="majorEastAsia" w:hAnsi="Avenir Black" w:cstheme="majorBidi"/>
      <w:b/>
      <w:bCs/>
      <w:color w:val="454541" w:themeColor="text2" w:themeTint="E6"/>
      <w:kern w:val="28"/>
      <w:sz w:val="60"/>
      <w:szCs w:val="56"/>
    </w:rPr>
  </w:style>
  <w:style w:type="character" w:customStyle="1" w:styleId="Heading1Char">
    <w:name w:val="Heading 1 Char"/>
    <w:basedOn w:val="DefaultParagraphFont"/>
    <w:link w:val="Heading1"/>
    <w:uiPriority w:val="9"/>
    <w:rsid w:val="00DD6067"/>
    <w:rPr>
      <w:rFonts w:ascii="Proxima Nova" w:eastAsiaTheme="majorEastAsia" w:hAnsi="Proxima Nova" w:cstheme="majorBidi"/>
      <w:b/>
      <w:bCs/>
      <w:color w:val="000000" w:themeColor="text1"/>
      <w:sz w:val="44"/>
      <w:szCs w:val="3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FF7A00"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olor w:val="FF7A00"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color w:val="FF7A00"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FF7A00" w:themeColor="accent1"/>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FF7A00" w:themeColor="accent1"/>
      <w:sz w:val="20"/>
      <w:szCs w:val="21"/>
    </w:rPr>
  </w:style>
  <w:style w:type="paragraph" w:styleId="Subtitle">
    <w:name w:val="Subtitle"/>
    <w:basedOn w:val="Normal"/>
    <w:link w:val="SubtitleChar"/>
    <w:uiPriority w:val="11"/>
    <w:semiHidden/>
    <w:unhideWhenUsed/>
    <w:qFormat/>
    <w:pPr>
      <w:numPr>
        <w:ilvl w:val="1"/>
      </w:numPr>
      <w:spacing w:after="480" w:line="264" w:lineRule="auto"/>
      <w:contextualSpacing/>
    </w:pPr>
    <w:rPr>
      <w:rFonts w:ascii="Avenir Book" w:eastAsiaTheme="minorEastAsia" w:hAnsi="Avenir Book" w:cstheme="minorBidi"/>
      <w:color w:val="FF7A00" w:themeColor="accent1"/>
      <w:sz w:val="34"/>
      <w:szCs w:val="22"/>
      <w:lang w:eastAsia="ja-JP"/>
    </w:rPr>
  </w:style>
  <w:style w:type="character" w:customStyle="1" w:styleId="SubtitleChar">
    <w:name w:val="Subtitle Char"/>
    <w:basedOn w:val="DefaultParagraphFont"/>
    <w:link w:val="Subtitle"/>
    <w:uiPriority w:val="11"/>
    <w:semiHidden/>
    <w:rPr>
      <w:rFonts w:eastAsiaTheme="minorEastAsia"/>
      <w:color w:val="FF7A00" w:themeColor="accent1"/>
      <w:sz w:val="34"/>
      <w:szCs w:val="22"/>
    </w:rPr>
  </w:style>
  <w:style w:type="character" w:styleId="SubtleEmphasis">
    <w:name w:val="Subtle Emphasis"/>
    <w:basedOn w:val="DefaultParagraphFont"/>
    <w:uiPriority w:val="19"/>
    <w:semiHidden/>
    <w:unhideWhenUsed/>
    <w:qFormat/>
    <w:rPr>
      <w:i/>
      <w:iCs/>
      <w:color w:val="666660" w:themeColor="text2" w:themeTint="BF"/>
    </w:rPr>
  </w:style>
  <w:style w:type="character" w:styleId="IntenseEmphasis">
    <w:name w:val="Intense Emphasis"/>
    <w:basedOn w:val="DefaultParagraphFont"/>
    <w:uiPriority w:val="21"/>
    <w:semiHidden/>
    <w:unhideWhenUsed/>
    <w:qFormat/>
    <w:rPr>
      <w:b/>
      <w:i/>
      <w:iCs/>
      <w:color w:val="454541" w:themeColor="text2" w:themeTint="E6"/>
    </w:rPr>
  </w:style>
  <w:style w:type="character" w:styleId="Strong">
    <w:name w:val="Strong"/>
    <w:basedOn w:val="DefaultParagraphFont"/>
    <w:uiPriority w:val="22"/>
    <w:semiHidden/>
    <w:unhideWhenUsed/>
    <w:qFormat/>
    <w:rPr>
      <w:b/>
      <w:bCs/>
      <w:color w:val="666660" w:themeColor="text2" w:themeTint="BF"/>
    </w:rPr>
  </w:style>
  <w:style w:type="paragraph" w:styleId="Quote">
    <w:name w:val="Quote"/>
    <w:basedOn w:val="Normal"/>
    <w:next w:val="Normal"/>
    <w:link w:val="QuoteChar"/>
    <w:uiPriority w:val="29"/>
    <w:semiHidden/>
    <w:unhideWhenUsed/>
    <w:qFormat/>
    <w:pPr>
      <w:spacing w:before="320" w:after="320" w:line="264" w:lineRule="auto"/>
    </w:pPr>
    <w:rPr>
      <w:rFonts w:ascii="Avenir Book" w:eastAsiaTheme="minorHAnsi" w:hAnsi="Avenir Book" w:cstheme="minorBidi"/>
      <w:i/>
      <w:iCs/>
      <w:sz w:val="34"/>
      <w:szCs w:val="22"/>
      <w:lang w:eastAsia="ja-JP"/>
    </w:rPr>
  </w:style>
  <w:style w:type="character" w:customStyle="1" w:styleId="QuoteChar">
    <w:name w:val="Quote Char"/>
    <w:basedOn w:val="DefaultParagraphFont"/>
    <w:link w:val="Quote"/>
    <w:uiPriority w:val="29"/>
    <w:semiHidden/>
    <w:rPr>
      <w:i/>
      <w:iCs/>
      <w:sz w:val="34"/>
    </w:rPr>
  </w:style>
  <w:style w:type="paragraph" w:styleId="IntenseQuote">
    <w:name w:val="Intense Quote"/>
    <w:basedOn w:val="Normal"/>
    <w:next w:val="Normal"/>
    <w:link w:val="IntenseQuoteChar"/>
    <w:uiPriority w:val="30"/>
    <w:semiHidden/>
    <w:unhideWhenUsed/>
    <w:qFormat/>
    <w:pPr>
      <w:spacing w:before="320" w:after="320" w:line="264" w:lineRule="auto"/>
    </w:pPr>
    <w:rPr>
      <w:rFonts w:ascii="Avenir Book" w:eastAsiaTheme="minorHAnsi" w:hAnsi="Avenir Book" w:cstheme="minorBidi"/>
      <w:b/>
      <w:i/>
      <w:iCs/>
      <w:color w:val="454541" w:themeColor="text2" w:themeTint="E6"/>
      <w:sz w:val="34"/>
      <w:szCs w:val="22"/>
      <w:lang w:eastAsia="ja-JP"/>
    </w:rPr>
  </w:style>
  <w:style w:type="character" w:customStyle="1" w:styleId="IntenseQuoteChar">
    <w:name w:val="Intense Quote Char"/>
    <w:basedOn w:val="DefaultParagraphFont"/>
    <w:link w:val="IntenseQuote"/>
    <w:uiPriority w:val="30"/>
    <w:semiHidden/>
    <w:rPr>
      <w:b/>
      <w:i/>
      <w:iCs/>
      <w:color w:val="454541" w:themeColor="text2" w:themeTint="E6"/>
      <w:sz w:val="34"/>
    </w:rPr>
  </w:style>
  <w:style w:type="character" w:styleId="SubtleReference">
    <w:name w:val="Subtle Reference"/>
    <w:basedOn w:val="DefaultParagraphFont"/>
    <w:uiPriority w:val="31"/>
    <w:semiHidden/>
    <w:unhideWhenUsed/>
    <w:qFormat/>
    <w:rPr>
      <w:caps/>
      <w:smallCaps w:val="0"/>
      <w:color w:val="666660" w:themeColor="text2" w:themeTint="BF"/>
    </w:rPr>
  </w:style>
  <w:style w:type="character" w:styleId="IntenseReference">
    <w:name w:val="Intense Reference"/>
    <w:basedOn w:val="DefaultParagraphFont"/>
    <w:uiPriority w:val="32"/>
    <w:semiHidden/>
    <w:unhideWhenUsed/>
    <w:qFormat/>
    <w:rPr>
      <w:b/>
      <w:bCs/>
      <w:caps/>
      <w:smallCaps w:val="0"/>
      <w:color w:val="666660" w:themeColor="text2" w:themeTint="BF"/>
      <w:spacing w:val="0"/>
    </w:rPr>
  </w:style>
  <w:style w:type="paragraph" w:styleId="Caption">
    <w:name w:val="caption"/>
    <w:basedOn w:val="Normal"/>
    <w:next w:val="Normal"/>
    <w:uiPriority w:val="35"/>
    <w:semiHidden/>
    <w:unhideWhenUsed/>
    <w:qFormat/>
    <w:pPr>
      <w:spacing w:after="200"/>
    </w:pPr>
    <w:rPr>
      <w:rFonts w:ascii="Avenir Book" w:eastAsiaTheme="minorHAnsi" w:hAnsi="Avenir Book" w:cstheme="minorBidi"/>
      <w:i/>
      <w:iCs/>
      <w:sz w:val="20"/>
      <w:szCs w:val="18"/>
      <w:lang w:eastAsia="ja-JP"/>
    </w:r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Pr>
      <w:color w:val="808080"/>
    </w:rPr>
  </w:style>
  <w:style w:type="character" w:styleId="BookTitle">
    <w:name w:val="Book Title"/>
    <w:basedOn w:val="DefaultParagraphFont"/>
    <w:uiPriority w:val="33"/>
    <w:semiHidden/>
    <w:unhideWhenUsed/>
    <w:rPr>
      <w:b w:val="0"/>
      <w:bCs/>
      <w:i w:val="0"/>
      <w:iCs/>
      <w:spacing w:val="0"/>
      <w:u w:val="single"/>
    </w:rPr>
  </w:style>
  <w:style w:type="paragraph" w:styleId="TOAHeading">
    <w:name w:val="toa heading"/>
    <w:basedOn w:val="Normal"/>
    <w:next w:val="Normal"/>
    <w:uiPriority w:val="99"/>
    <w:semiHidden/>
    <w:unhideWhenUsed/>
    <w:pPr>
      <w:spacing w:before="120" w:after="360" w:line="264" w:lineRule="auto"/>
    </w:pPr>
    <w:rPr>
      <w:rFonts w:asciiTheme="majorHAnsi" w:eastAsiaTheme="majorEastAsia" w:hAnsiTheme="majorHAnsi" w:cstheme="majorBidi"/>
      <w:b/>
      <w:bCs/>
      <w:sz w:val="22"/>
      <w:szCs w:val="22"/>
      <w:lang w:eastAsia="ja-JP"/>
    </w:rPr>
  </w:style>
  <w:style w:type="paragraph" w:styleId="Header">
    <w:name w:val="header"/>
    <w:basedOn w:val="Normal"/>
    <w:link w:val="HeaderChar"/>
    <w:uiPriority w:val="99"/>
    <w:unhideWhenUsed/>
    <w:rPr>
      <w:rFonts w:ascii="Avenir Book" w:eastAsiaTheme="minorHAnsi" w:hAnsi="Avenir Book" w:cstheme="minorBidi"/>
      <w:sz w:val="22"/>
      <w:szCs w:val="22"/>
      <w:lang w:eastAsia="ja-JP"/>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rPr>
      <w:rFonts w:ascii="Avenir Book" w:eastAsiaTheme="minorHAnsi" w:hAnsi="Avenir Book" w:cstheme="minorBidi"/>
      <w:sz w:val="22"/>
      <w:szCs w:val="22"/>
      <w:lang w:eastAsia="ja-JP"/>
    </w:rPr>
  </w:style>
  <w:style w:type="character" w:customStyle="1" w:styleId="FooterChar">
    <w:name w:val="Footer Char"/>
    <w:basedOn w:val="DefaultParagraphFont"/>
    <w:link w:val="Footer"/>
    <w:uiPriority w:val="99"/>
  </w:style>
  <w:style w:type="character" w:customStyle="1" w:styleId="Heading2Char">
    <w:name w:val="Heading 2 Char"/>
    <w:basedOn w:val="DefaultParagraphFont"/>
    <w:link w:val="Heading2"/>
    <w:uiPriority w:val="9"/>
    <w:rsid w:val="002C2DFA"/>
    <w:rPr>
      <w:rFonts w:ascii="Avenir Book" w:eastAsiaTheme="majorEastAsia" w:hAnsi="Avenir Book" w:cstheme="majorBidi"/>
      <w:b/>
      <w:bCs/>
      <w:color w:val="000000" w:themeColor="text1"/>
      <w:sz w:val="36"/>
      <w:szCs w:val="36"/>
    </w:rPr>
  </w:style>
  <w:style w:type="character" w:customStyle="1" w:styleId="Heading3Char">
    <w:name w:val="Heading 3 Char"/>
    <w:basedOn w:val="DefaultParagraphFont"/>
    <w:link w:val="Heading3"/>
    <w:uiPriority w:val="9"/>
    <w:rsid w:val="00D65000"/>
    <w:rPr>
      <w:rFonts w:ascii="Avenir Book" w:hAnsi="Avenir Book"/>
      <w:b/>
      <w:bCs/>
      <w:color w:val="000000" w:themeColor="text1"/>
      <w:sz w:val="26"/>
      <w:szCs w:val="26"/>
    </w:rPr>
  </w:style>
  <w:style w:type="character" w:styleId="Hyperlink">
    <w:name w:val="Hyperlink"/>
    <w:basedOn w:val="DefaultParagraphFont"/>
    <w:uiPriority w:val="99"/>
    <w:unhideWhenUsed/>
    <w:rsid w:val="00B079BD"/>
    <w:rPr>
      <w:color w:val="34B6C3" w:themeColor="hyperlink"/>
      <w:u w:val="single"/>
    </w:rPr>
  </w:style>
  <w:style w:type="character" w:styleId="UnresolvedMention">
    <w:name w:val="Unresolved Mention"/>
    <w:basedOn w:val="DefaultParagraphFont"/>
    <w:uiPriority w:val="99"/>
    <w:semiHidden/>
    <w:unhideWhenUsed/>
    <w:rsid w:val="00B079BD"/>
    <w:rPr>
      <w:color w:val="605E5C"/>
      <w:shd w:val="clear" w:color="auto" w:fill="E1DFDD"/>
    </w:rPr>
  </w:style>
  <w:style w:type="paragraph" w:customStyle="1" w:styleId="scripture">
    <w:name w:val="scripture"/>
    <w:basedOn w:val="Normal"/>
    <w:qFormat/>
    <w:rsid w:val="002C2DFA"/>
    <w:pPr>
      <w:spacing w:after="360" w:line="264" w:lineRule="auto"/>
      <w:ind w:left="540"/>
    </w:pPr>
    <w:rPr>
      <w:rFonts w:ascii="Avenir Book" w:eastAsiaTheme="minorHAnsi" w:hAnsi="Avenir Book" w:cstheme="minorBidi"/>
      <w:i/>
      <w:iCs/>
      <w:sz w:val="22"/>
      <w:szCs w:val="22"/>
      <w:lang w:eastAsia="ja-JP"/>
    </w:rPr>
  </w:style>
  <w:style w:type="paragraph" w:styleId="ListParagraph">
    <w:name w:val="List Paragraph"/>
    <w:basedOn w:val="Normal"/>
    <w:uiPriority w:val="34"/>
    <w:unhideWhenUsed/>
    <w:qFormat/>
    <w:rsid w:val="008D08BA"/>
    <w:pPr>
      <w:spacing w:after="360" w:line="264" w:lineRule="auto"/>
      <w:ind w:left="720"/>
      <w:contextualSpacing/>
    </w:pPr>
    <w:rPr>
      <w:rFonts w:ascii="Avenir Book" w:eastAsiaTheme="minorHAnsi" w:hAnsi="Avenir Book" w:cstheme="minorBidi"/>
      <w:sz w:val="22"/>
      <w:szCs w:val="22"/>
      <w:lang w:eastAsia="ja-JP"/>
    </w:rPr>
  </w:style>
  <w:style w:type="character" w:styleId="FollowedHyperlink">
    <w:name w:val="FollowedHyperlink"/>
    <w:basedOn w:val="DefaultParagraphFont"/>
    <w:uiPriority w:val="99"/>
    <w:semiHidden/>
    <w:unhideWhenUsed/>
    <w:rsid w:val="00807559"/>
    <w:rPr>
      <w:color w:val="A96EB6" w:themeColor="followedHyperlink"/>
      <w:u w:val="single"/>
    </w:rPr>
  </w:style>
  <w:style w:type="paragraph" w:customStyle="1" w:styleId="lang-en">
    <w:name w:val="lang-en"/>
    <w:basedOn w:val="Normal"/>
    <w:rsid w:val="00533061"/>
    <w:pPr>
      <w:spacing w:before="100" w:beforeAutospacing="1" w:after="100" w:afterAutospacing="1"/>
    </w:pPr>
  </w:style>
  <w:style w:type="character" w:customStyle="1" w:styleId="text">
    <w:name w:val="text"/>
    <w:basedOn w:val="DefaultParagraphFont"/>
    <w:rsid w:val="00EF0540"/>
  </w:style>
  <w:style w:type="character" w:customStyle="1" w:styleId="small-caps">
    <w:name w:val="small-caps"/>
    <w:basedOn w:val="DefaultParagraphFont"/>
    <w:rsid w:val="00EF0540"/>
  </w:style>
  <w:style w:type="character" w:styleId="Emphasis">
    <w:name w:val="Emphasis"/>
    <w:basedOn w:val="DefaultParagraphFont"/>
    <w:uiPriority w:val="20"/>
    <w:qFormat/>
    <w:rsid w:val="00D348BD"/>
    <w:rPr>
      <w:i/>
      <w:iCs/>
    </w:rPr>
  </w:style>
  <w:style w:type="paragraph" w:customStyle="1" w:styleId="NEWGeneralText">
    <w:name w:val="NEW General Text"/>
    <w:basedOn w:val="Normal"/>
    <w:uiPriority w:val="99"/>
    <w:qFormat/>
    <w:rsid w:val="00175614"/>
    <w:pPr>
      <w:widowControl w:val="0"/>
      <w:suppressAutoHyphens/>
      <w:autoSpaceDE w:val="0"/>
      <w:autoSpaceDN w:val="0"/>
      <w:adjustRightInd w:val="0"/>
      <w:spacing w:after="180" w:line="276" w:lineRule="atLeast"/>
      <w:ind w:left="288"/>
      <w:textAlignment w:val="center"/>
    </w:pPr>
    <w:rPr>
      <w:rFonts w:ascii="AGaramondPro-Regular" w:eastAsiaTheme="minorEastAsia" w:hAnsi="AGaramondPro-Regular" w:cs="AGaramondPro-Regular"/>
      <w:color w:val="000000"/>
      <w:sz w:val="22"/>
      <w:szCs w:val="22"/>
      <w:lang w:eastAsia="ja-JP"/>
    </w:rPr>
  </w:style>
  <w:style w:type="paragraph" w:customStyle="1" w:styleId="NEWFootnote">
    <w:name w:val="NEW Footnote"/>
    <w:basedOn w:val="Normal"/>
    <w:uiPriority w:val="99"/>
    <w:qFormat/>
    <w:rsid w:val="00CD26E0"/>
    <w:pPr>
      <w:widowControl w:val="0"/>
      <w:suppressAutoHyphens/>
      <w:autoSpaceDE w:val="0"/>
      <w:autoSpaceDN w:val="0"/>
      <w:adjustRightInd w:val="0"/>
      <w:spacing w:after="320" w:line="276" w:lineRule="atLeast"/>
      <w:ind w:left="288"/>
      <w:textAlignment w:val="center"/>
    </w:pPr>
    <w:rPr>
      <w:rFonts w:ascii="CenturyGothic-Italic" w:eastAsiaTheme="minorEastAsia" w:hAnsi="CenturyGothic-Italic" w:cs="CenturyGothic-Italic"/>
      <w:i/>
      <w:iCs/>
      <w:color w:val="000000"/>
      <w:sz w:val="16"/>
      <w:szCs w:val="16"/>
      <w:lang w:eastAsia="ja-JP"/>
    </w:rPr>
  </w:style>
  <w:style w:type="paragraph" w:customStyle="1" w:styleId="NEWScriptureHeading">
    <w:name w:val="NEW Scripture Heading"/>
    <w:basedOn w:val="Normal"/>
    <w:uiPriority w:val="99"/>
    <w:qFormat/>
    <w:rsid w:val="00043DCF"/>
    <w:pPr>
      <w:widowControl w:val="0"/>
      <w:suppressAutoHyphens/>
      <w:autoSpaceDE w:val="0"/>
      <w:autoSpaceDN w:val="0"/>
      <w:adjustRightInd w:val="0"/>
      <w:spacing w:before="200" w:after="200" w:line="340" w:lineRule="atLeast"/>
      <w:ind w:left="288"/>
      <w:textAlignment w:val="center"/>
    </w:pPr>
    <w:rPr>
      <w:rFonts w:ascii="AGaramondPro-Bold" w:eastAsiaTheme="minorEastAsia" w:hAnsi="AGaramondPro-Bold" w:cs="AGaramondPro-Bold"/>
      <w:b/>
      <w:bCs/>
      <w:color w:val="000000"/>
      <w:spacing w:val="4"/>
      <w:sz w:val="32"/>
      <w:szCs w:val="32"/>
      <w:lang w:eastAsia="ja-JP"/>
    </w:rPr>
  </w:style>
  <w:style w:type="paragraph" w:customStyle="1" w:styleId="NEWQuestions">
    <w:name w:val="NEW Questions"/>
    <w:basedOn w:val="NEWScriptureHeading"/>
    <w:uiPriority w:val="99"/>
    <w:qFormat/>
    <w:rsid w:val="00043DCF"/>
    <w:pPr>
      <w:spacing w:before="240" w:after="1060" w:line="260" w:lineRule="atLeast"/>
    </w:pPr>
    <w:rPr>
      <w:rFonts w:ascii="Gotham-Book" w:hAnsi="Gotham-Book" w:cs="Gotham-Book"/>
      <w:sz w:val="22"/>
      <w:szCs w:val="22"/>
    </w:rPr>
  </w:style>
  <w:style w:type="paragraph" w:customStyle="1" w:styleId="NEWScriptureTextlastline">
    <w:name w:val="NEW Scripture Text last line"/>
    <w:basedOn w:val="Normal"/>
    <w:uiPriority w:val="99"/>
    <w:qFormat/>
    <w:rsid w:val="00043DCF"/>
    <w:pPr>
      <w:widowControl w:val="0"/>
      <w:suppressAutoHyphens/>
      <w:autoSpaceDE w:val="0"/>
      <w:autoSpaceDN w:val="0"/>
      <w:adjustRightInd w:val="0"/>
      <w:spacing w:after="340" w:line="260" w:lineRule="atLeast"/>
      <w:ind w:left="720" w:right="680"/>
      <w:textAlignment w:val="center"/>
    </w:pPr>
    <w:rPr>
      <w:rFonts w:ascii="AGaramondPro-Italic" w:eastAsiaTheme="minorEastAsia" w:hAnsi="AGaramondPro-Italic" w:cs="AGaramondPro-Italic"/>
      <w:i/>
      <w:iCs/>
      <w:color w:val="000000"/>
      <w:sz w:val="22"/>
      <w:szCs w:val="22"/>
      <w:lang w:eastAsia="ja-JP"/>
    </w:rPr>
  </w:style>
  <w:style w:type="character" w:styleId="FootnoteReference">
    <w:name w:val="footnote reference"/>
    <w:basedOn w:val="DefaultParagraphFont"/>
    <w:uiPriority w:val="99"/>
    <w:unhideWhenUsed/>
    <w:rsid w:val="00043DCF"/>
    <w:rPr>
      <w:vertAlign w:val="superscript"/>
    </w:rPr>
  </w:style>
  <w:style w:type="paragraph" w:customStyle="1" w:styleId="NEWSectionHeader">
    <w:name w:val="NEW Section Header"/>
    <w:basedOn w:val="NEWGeneralText"/>
    <w:uiPriority w:val="99"/>
    <w:qFormat/>
    <w:rsid w:val="0089385B"/>
    <w:pPr>
      <w:spacing w:before="240" w:line="340" w:lineRule="atLeast"/>
      <w:ind w:left="0"/>
    </w:pPr>
    <w:rPr>
      <w:rFonts w:ascii="Gotham-Thin" w:hAnsi="Gotham-Thin" w:cs="Gotham-Thin"/>
      <w:sz w:val="36"/>
      <w:szCs w:val="36"/>
    </w:rPr>
  </w:style>
  <w:style w:type="paragraph" w:customStyle="1" w:styleId="NEWDayHeading">
    <w:name w:val="NEW Day Heading"/>
    <w:basedOn w:val="Normal"/>
    <w:uiPriority w:val="99"/>
    <w:qFormat/>
    <w:rsid w:val="0089385B"/>
    <w:pPr>
      <w:widowControl w:val="0"/>
      <w:suppressAutoHyphens/>
      <w:autoSpaceDE w:val="0"/>
      <w:autoSpaceDN w:val="0"/>
      <w:adjustRightInd w:val="0"/>
      <w:spacing w:before="200" w:after="90" w:line="680" w:lineRule="atLeast"/>
      <w:textAlignment w:val="center"/>
    </w:pPr>
    <w:rPr>
      <w:rFonts w:ascii="Gotham-Book" w:eastAsiaTheme="minorEastAsia" w:hAnsi="Gotham-Book" w:cs="Gotham-Book"/>
      <w:color w:val="000000"/>
      <w:spacing w:val="4"/>
      <w:sz w:val="40"/>
      <w:szCs w:val="40"/>
      <w:lang w:eastAsia="ja-JP"/>
    </w:rPr>
  </w:style>
  <w:style w:type="paragraph" w:styleId="FootnoteText">
    <w:name w:val="footnote text"/>
    <w:basedOn w:val="Normal"/>
    <w:link w:val="FootnoteTextChar"/>
    <w:uiPriority w:val="99"/>
    <w:semiHidden/>
    <w:unhideWhenUsed/>
    <w:rsid w:val="001A2F1A"/>
    <w:rPr>
      <w:sz w:val="20"/>
      <w:szCs w:val="20"/>
    </w:rPr>
  </w:style>
  <w:style w:type="character" w:customStyle="1" w:styleId="FootnoteTextChar">
    <w:name w:val="Footnote Text Char"/>
    <w:basedOn w:val="DefaultParagraphFont"/>
    <w:link w:val="FootnoteText"/>
    <w:uiPriority w:val="99"/>
    <w:semiHidden/>
    <w:rsid w:val="001A2F1A"/>
    <w:rPr>
      <w:rFonts w:ascii="Times New Roman" w:eastAsia="Times New Roman" w:hAnsi="Times New Roman" w:cs="Times New Roman"/>
      <w:color w:val="auto"/>
      <w:sz w:val="20"/>
      <w:szCs w:val="20"/>
      <w:lang w:eastAsia="en-US"/>
    </w:rPr>
  </w:style>
  <w:style w:type="table" w:styleId="TableGrid">
    <w:name w:val="Table Grid"/>
    <w:basedOn w:val="TableNormal"/>
    <w:uiPriority w:val="39"/>
    <w:rsid w:val="00915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A84B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202">
      <w:bodyDiv w:val="1"/>
      <w:marLeft w:val="0"/>
      <w:marRight w:val="0"/>
      <w:marTop w:val="0"/>
      <w:marBottom w:val="0"/>
      <w:divBdr>
        <w:top w:val="none" w:sz="0" w:space="0" w:color="auto"/>
        <w:left w:val="none" w:sz="0" w:space="0" w:color="auto"/>
        <w:bottom w:val="none" w:sz="0" w:space="0" w:color="auto"/>
        <w:right w:val="none" w:sz="0" w:space="0" w:color="auto"/>
      </w:divBdr>
    </w:div>
    <w:div w:id="91051352">
      <w:bodyDiv w:val="1"/>
      <w:marLeft w:val="0"/>
      <w:marRight w:val="0"/>
      <w:marTop w:val="0"/>
      <w:marBottom w:val="0"/>
      <w:divBdr>
        <w:top w:val="none" w:sz="0" w:space="0" w:color="auto"/>
        <w:left w:val="none" w:sz="0" w:space="0" w:color="auto"/>
        <w:bottom w:val="none" w:sz="0" w:space="0" w:color="auto"/>
        <w:right w:val="none" w:sz="0" w:space="0" w:color="auto"/>
      </w:divBdr>
    </w:div>
    <w:div w:id="151069183">
      <w:bodyDiv w:val="1"/>
      <w:marLeft w:val="0"/>
      <w:marRight w:val="0"/>
      <w:marTop w:val="0"/>
      <w:marBottom w:val="0"/>
      <w:divBdr>
        <w:top w:val="none" w:sz="0" w:space="0" w:color="auto"/>
        <w:left w:val="none" w:sz="0" w:space="0" w:color="auto"/>
        <w:bottom w:val="none" w:sz="0" w:space="0" w:color="auto"/>
        <w:right w:val="none" w:sz="0" w:space="0" w:color="auto"/>
      </w:divBdr>
    </w:div>
    <w:div w:id="161817086">
      <w:bodyDiv w:val="1"/>
      <w:marLeft w:val="0"/>
      <w:marRight w:val="0"/>
      <w:marTop w:val="0"/>
      <w:marBottom w:val="0"/>
      <w:divBdr>
        <w:top w:val="none" w:sz="0" w:space="0" w:color="auto"/>
        <w:left w:val="none" w:sz="0" w:space="0" w:color="auto"/>
        <w:bottom w:val="none" w:sz="0" w:space="0" w:color="auto"/>
        <w:right w:val="none" w:sz="0" w:space="0" w:color="auto"/>
      </w:divBdr>
    </w:div>
    <w:div w:id="207498677">
      <w:bodyDiv w:val="1"/>
      <w:marLeft w:val="0"/>
      <w:marRight w:val="0"/>
      <w:marTop w:val="0"/>
      <w:marBottom w:val="0"/>
      <w:divBdr>
        <w:top w:val="none" w:sz="0" w:space="0" w:color="auto"/>
        <w:left w:val="none" w:sz="0" w:space="0" w:color="auto"/>
        <w:bottom w:val="none" w:sz="0" w:space="0" w:color="auto"/>
        <w:right w:val="none" w:sz="0" w:space="0" w:color="auto"/>
      </w:divBdr>
    </w:div>
    <w:div w:id="243729992">
      <w:bodyDiv w:val="1"/>
      <w:marLeft w:val="0"/>
      <w:marRight w:val="0"/>
      <w:marTop w:val="0"/>
      <w:marBottom w:val="0"/>
      <w:divBdr>
        <w:top w:val="none" w:sz="0" w:space="0" w:color="auto"/>
        <w:left w:val="none" w:sz="0" w:space="0" w:color="auto"/>
        <w:bottom w:val="none" w:sz="0" w:space="0" w:color="auto"/>
        <w:right w:val="none" w:sz="0" w:space="0" w:color="auto"/>
      </w:divBdr>
    </w:div>
    <w:div w:id="259870854">
      <w:bodyDiv w:val="1"/>
      <w:marLeft w:val="0"/>
      <w:marRight w:val="0"/>
      <w:marTop w:val="0"/>
      <w:marBottom w:val="0"/>
      <w:divBdr>
        <w:top w:val="none" w:sz="0" w:space="0" w:color="auto"/>
        <w:left w:val="none" w:sz="0" w:space="0" w:color="auto"/>
        <w:bottom w:val="none" w:sz="0" w:space="0" w:color="auto"/>
        <w:right w:val="none" w:sz="0" w:space="0" w:color="auto"/>
      </w:divBdr>
    </w:div>
    <w:div w:id="335572222">
      <w:bodyDiv w:val="1"/>
      <w:marLeft w:val="0"/>
      <w:marRight w:val="0"/>
      <w:marTop w:val="0"/>
      <w:marBottom w:val="0"/>
      <w:divBdr>
        <w:top w:val="none" w:sz="0" w:space="0" w:color="auto"/>
        <w:left w:val="none" w:sz="0" w:space="0" w:color="auto"/>
        <w:bottom w:val="none" w:sz="0" w:space="0" w:color="auto"/>
        <w:right w:val="none" w:sz="0" w:space="0" w:color="auto"/>
      </w:divBdr>
    </w:div>
    <w:div w:id="344407190">
      <w:bodyDiv w:val="1"/>
      <w:marLeft w:val="0"/>
      <w:marRight w:val="0"/>
      <w:marTop w:val="0"/>
      <w:marBottom w:val="0"/>
      <w:divBdr>
        <w:top w:val="none" w:sz="0" w:space="0" w:color="auto"/>
        <w:left w:val="none" w:sz="0" w:space="0" w:color="auto"/>
        <w:bottom w:val="none" w:sz="0" w:space="0" w:color="auto"/>
        <w:right w:val="none" w:sz="0" w:space="0" w:color="auto"/>
      </w:divBdr>
    </w:div>
    <w:div w:id="378825371">
      <w:bodyDiv w:val="1"/>
      <w:marLeft w:val="0"/>
      <w:marRight w:val="0"/>
      <w:marTop w:val="0"/>
      <w:marBottom w:val="0"/>
      <w:divBdr>
        <w:top w:val="none" w:sz="0" w:space="0" w:color="auto"/>
        <w:left w:val="none" w:sz="0" w:space="0" w:color="auto"/>
        <w:bottom w:val="none" w:sz="0" w:space="0" w:color="auto"/>
        <w:right w:val="none" w:sz="0" w:space="0" w:color="auto"/>
      </w:divBdr>
    </w:div>
    <w:div w:id="409236924">
      <w:bodyDiv w:val="1"/>
      <w:marLeft w:val="0"/>
      <w:marRight w:val="0"/>
      <w:marTop w:val="0"/>
      <w:marBottom w:val="0"/>
      <w:divBdr>
        <w:top w:val="none" w:sz="0" w:space="0" w:color="auto"/>
        <w:left w:val="none" w:sz="0" w:space="0" w:color="auto"/>
        <w:bottom w:val="none" w:sz="0" w:space="0" w:color="auto"/>
        <w:right w:val="none" w:sz="0" w:space="0" w:color="auto"/>
      </w:divBdr>
    </w:div>
    <w:div w:id="529880746">
      <w:bodyDiv w:val="1"/>
      <w:marLeft w:val="0"/>
      <w:marRight w:val="0"/>
      <w:marTop w:val="0"/>
      <w:marBottom w:val="0"/>
      <w:divBdr>
        <w:top w:val="none" w:sz="0" w:space="0" w:color="auto"/>
        <w:left w:val="none" w:sz="0" w:space="0" w:color="auto"/>
        <w:bottom w:val="none" w:sz="0" w:space="0" w:color="auto"/>
        <w:right w:val="none" w:sz="0" w:space="0" w:color="auto"/>
      </w:divBdr>
    </w:div>
    <w:div w:id="540477123">
      <w:bodyDiv w:val="1"/>
      <w:marLeft w:val="0"/>
      <w:marRight w:val="0"/>
      <w:marTop w:val="0"/>
      <w:marBottom w:val="0"/>
      <w:divBdr>
        <w:top w:val="none" w:sz="0" w:space="0" w:color="auto"/>
        <w:left w:val="none" w:sz="0" w:space="0" w:color="auto"/>
        <w:bottom w:val="none" w:sz="0" w:space="0" w:color="auto"/>
        <w:right w:val="none" w:sz="0" w:space="0" w:color="auto"/>
      </w:divBdr>
    </w:div>
    <w:div w:id="567233194">
      <w:bodyDiv w:val="1"/>
      <w:marLeft w:val="0"/>
      <w:marRight w:val="0"/>
      <w:marTop w:val="0"/>
      <w:marBottom w:val="0"/>
      <w:divBdr>
        <w:top w:val="none" w:sz="0" w:space="0" w:color="auto"/>
        <w:left w:val="none" w:sz="0" w:space="0" w:color="auto"/>
        <w:bottom w:val="none" w:sz="0" w:space="0" w:color="auto"/>
        <w:right w:val="none" w:sz="0" w:space="0" w:color="auto"/>
      </w:divBdr>
    </w:div>
    <w:div w:id="585766525">
      <w:bodyDiv w:val="1"/>
      <w:marLeft w:val="0"/>
      <w:marRight w:val="0"/>
      <w:marTop w:val="0"/>
      <w:marBottom w:val="0"/>
      <w:divBdr>
        <w:top w:val="none" w:sz="0" w:space="0" w:color="auto"/>
        <w:left w:val="none" w:sz="0" w:space="0" w:color="auto"/>
        <w:bottom w:val="none" w:sz="0" w:space="0" w:color="auto"/>
        <w:right w:val="none" w:sz="0" w:space="0" w:color="auto"/>
      </w:divBdr>
    </w:div>
    <w:div w:id="601257848">
      <w:bodyDiv w:val="1"/>
      <w:marLeft w:val="0"/>
      <w:marRight w:val="0"/>
      <w:marTop w:val="0"/>
      <w:marBottom w:val="0"/>
      <w:divBdr>
        <w:top w:val="none" w:sz="0" w:space="0" w:color="auto"/>
        <w:left w:val="none" w:sz="0" w:space="0" w:color="auto"/>
        <w:bottom w:val="none" w:sz="0" w:space="0" w:color="auto"/>
        <w:right w:val="none" w:sz="0" w:space="0" w:color="auto"/>
      </w:divBdr>
    </w:div>
    <w:div w:id="603803881">
      <w:bodyDiv w:val="1"/>
      <w:marLeft w:val="0"/>
      <w:marRight w:val="0"/>
      <w:marTop w:val="0"/>
      <w:marBottom w:val="0"/>
      <w:divBdr>
        <w:top w:val="none" w:sz="0" w:space="0" w:color="auto"/>
        <w:left w:val="none" w:sz="0" w:space="0" w:color="auto"/>
        <w:bottom w:val="none" w:sz="0" w:space="0" w:color="auto"/>
        <w:right w:val="none" w:sz="0" w:space="0" w:color="auto"/>
      </w:divBdr>
    </w:div>
    <w:div w:id="672027114">
      <w:bodyDiv w:val="1"/>
      <w:marLeft w:val="0"/>
      <w:marRight w:val="0"/>
      <w:marTop w:val="0"/>
      <w:marBottom w:val="0"/>
      <w:divBdr>
        <w:top w:val="none" w:sz="0" w:space="0" w:color="auto"/>
        <w:left w:val="none" w:sz="0" w:space="0" w:color="auto"/>
        <w:bottom w:val="none" w:sz="0" w:space="0" w:color="auto"/>
        <w:right w:val="none" w:sz="0" w:space="0" w:color="auto"/>
      </w:divBdr>
    </w:div>
    <w:div w:id="820926072">
      <w:bodyDiv w:val="1"/>
      <w:marLeft w:val="0"/>
      <w:marRight w:val="0"/>
      <w:marTop w:val="0"/>
      <w:marBottom w:val="0"/>
      <w:divBdr>
        <w:top w:val="none" w:sz="0" w:space="0" w:color="auto"/>
        <w:left w:val="none" w:sz="0" w:space="0" w:color="auto"/>
        <w:bottom w:val="none" w:sz="0" w:space="0" w:color="auto"/>
        <w:right w:val="none" w:sz="0" w:space="0" w:color="auto"/>
      </w:divBdr>
    </w:div>
    <w:div w:id="918903345">
      <w:bodyDiv w:val="1"/>
      <w:marLeft w:val="0"/>
      <w:marRight w:val="0"/>
      <w:marTop w:val="0"/>
      <w:marBottom w:val="0"/>
      <w:divBdr>
        <w:top w:val="none" w:sz="0" w:space="0" w:color="auto"/>
        <w:left w:val="none" w:sz="0" w:space="0" w:color="auto"/>
        <w:bottom w:val="none" w:sz="0" w:space="0" w:color="auto"/>
        <w:right w:val="none" w:sz="0" w:space="0" w:color="auto"/>
      </w:divBdr>
    </w:div>
    <w:div w:id="963463441">
      <w:bodyDiv w:val="1"/>
      <w:marLeft w:val="0"/>
      <w:marRight w:val="0"/>
      <w:marTop w:val="0"/>
      <w:marBottom w:val="0"/>
      <w:divBdr>
        <w:top w:val="none" w:sz="0" w:space="0" w:color="auto"/>
        <w:left w:val="none" w:sz="0" w:space="0" w:color="auto"/>
        <w:bottom w:val="none" w:sz="0" w:space="0" w:color="auto"/>
        <w:right w:val="none" w:sz="0" w:space="0" w:color="auto"/>
      </w:divBdr>
    </w:div>
    <w:div w:id="1005597922">
      <w:bodyDiv w:val="1"/>
      <w:marLeft w:val="0"/>
      <w:marRight w:val="0"/>
      <w:marTop w:val="0"/>
      <w:marBottom w:val="0"/>
      <w:divBdr>
        <w:top w:val="none" w:sz="0" w:space="0" w:color="auto"/>
        <w:left w:val="none" w:sz="0" w:space="0" w:color="auto"/>
        <w:bottom w:val="none" w:sz="0" w:space="0" w:color="auto"/>
        <w:right w:val="none" w:sz="0" w:space="0" w:color="auto"/>
      </w:divBdr>
    </w:div>
    <w:div w:id="1044328168">
      <w:bodyDiv w:val="1"/>
      <w:marLeft w:val="0"/>
      <w:marRight w:val="0"/>
      <w:marTop w:val="0"/>
      <w:marBottom w:val="0"/>
      <w:divBdr>
        <w:top w:val="none" w:sz="0" w:space="0" w:color="auto"/>
        <w:left w:val="none" w:sz="0" w:space="0" w:color="auto"/>
        <w:bottom w:val="none" w:sz="0" w:space="0" w:color="auto"/>
        <w:right w:val="none" w:sz="0" w:space="0" w:color="auto"/>
      </w:divBdr>
    </w:div>
    <w:div w:id="1048916908">
      <w:bodyDiv w:val="1"/>
      <w:marLeft w:val="0"/>
      <w:marRight w:val="0"/>
      <w:marTop w:val="0"/>
      <w:marBottom w:val="0"/>
      <w:divBdr>
        <w:top w:val="none" w:sz="0" w:space="0" w:color="auto"/>
        <w:left w:val="none" w:sz="0" w:space="0" w:color="auto"/>
        <w:bottom w:val="none" w:sz="0" w:space="0" w:color="auto"/>
        <w:right w:val="none" w:sz="0" w:space="0" w:color="auto"/>
      </w:divBdr>
    </w:div>
    <w:div w:id="1092354300">
      <w:bodyDiv w:val="1"/>
      <w:marLeft w:val="0"/>
      <w:marRight w:val="0"/>
      <w:marTop w:val="0"/>
      <w:marBottom w:val="0"/>
      <w:divBdr>
        <w:top w:val="none" w:sz="0" w:space="0" w:color="auto"/>
        <w:left w:val="none" w:sz="0" w:space="0" w:color="auto"/>
        <w:bottom w:val="none" w:sz="0" w:space="0" w:color="auto"/>
        <w:right w:val="none" w:sz="0" w:space="0" w:color="auto"/>
      </w:divBdr>
    </w:div>
    <w:div w:id="1124809672">
      <w:bodyDiv w:val="1"/>
      <w:marLeft w:val="0"/>
      <w:marRight w:val="0"/>
      <w:marTop w:val="0"/>
      <w:marBottom w:val="0"/>
      <w:divBdr>
        <w:top w:val="none" w:sz="0" w:space="0" w:color="auto"/>
        <w:left w:val="none" w:sz="0" w:space="0" w:color="auto"/>
        <w:bottom w:val="none" w:sz="0" w:space="0" w:color="auto"/>
        <w:right w:val="none" w:sz="0" w:space="0" w:color="auto"/>
      </w:divBdr>
    </w:div>
    <w:div w:id="1140003955">
      <w:bodyDiv w:val="1"/>
      <w:marLeft w:val="0"/>
      <w:marRight w:val="0"/>
      <w:marTop w:val="0"/>
      <w:marBottom w:val="0"/>
      <w:divBdr>
        <w:top w:val="none" w:sz="0" w:space="0" w:color="auto"/>
        <w:left w:val="none" w:sz="0" w:space="0" w:color="auto"/>
        <w:bottom w:val="none" w:sz="0" w:space="0" w:color="auto"/>
        <w:right w:val="none" w:sz="0" w:space="0" w:color="auto"/>
      </w:divBdr>
    </w:div>
    <w:div w:id="1177768830">
      <w:bodyDiv w:val="1"/>
      <w:marLeft w:val="0"/>
      <w:marRight w:val="0"/>
      <w:marTop w:val="0"/>
      <w:marBottom w:val="0"/>
      <w:divBdr>
        <w:top w:val="none" w:sz="0" w:space="0" w:color="auto"/>
        <w:left w:val="none" w:sz="0" w:space="0" w:color="auto"/>
        <w:bottom w:val="none" w:sz="0" w:space="0" w:color="auto"/>
        <w:right w:val="none" w:sz="0" w:space="0" w:color="auto"/>
      </w:divBdr>
    </w:div>
    <w:div w:id="1260262767">
      <w:bodyDiv w:val="1"/>
      <w:marLeft w:val="0"/>
      <w:marRight w:val="0"/>
      <w:marTop w:val="0"/>
      <w:marBottom w:val="0"/>
      <w:divBdr>
        <w:top w:val="none" w:sz="0" w:space="0" w:color="auto"/>
        <w:left w:val="none" w:sz="0" w:space="0" w:color="auto"/>
        <w:bottom w:val="none" w:sz="0" w:space="0" w:color="auto"/>
        <w:right w:val="none" w:sz="0" w:space="0" w:color="auto"/>
      </w:divBdr>
    </w:div>
    <w:div w:id="1260799067">
      <w:bodyDiv w:val="1"/>
      <w:marLeft w:val="0"/>
      <w:marRight w:val="0"/>
      <w:marTop w:val="0"/>
      <w:marBottom w:val="0"/>
      <w:divBdr>
        <w:top w:val="none" w:sz="0" w:space="0" w:color="auto"/>
        <w:left w:val="none" w:sz="0" w:space="0" w:color="auto"/>
        <w:bottom w:val="none" w:sz="0" w:space="0" w:color="auto"/>
        <w:right w:val="none" w:sz="0" w:space="0" w:color="auto"/>
      </w:divBdr>
    </w:div>
    <w:div w:id="1290167269">
      <w:bodyDiv w:val="1"/>
      <w:marLeft w:val="0"/>
      <w:marRight w:val="0"/>
      <w:marTop w:val="0"/>
      <w:marBottom w:val="0"/>
      <w:divBdr>
        <w:top w:val="none" w:sz="0" w:space="0" w:color="auto"/>
        <w:left w:val="none" w:sz="0" w:space="0" w:color="auto"/>
        <w:bottom w:val="none" w:sz="0" w:space="0" w:color="auto"/>
        <w:right w:val="none" w:sz="0" w:space="0" w:color="auto"/>
      </w:divBdr>
    </w:div>
    <w:div w:id="1354914277">
      <w:bodyDiv w:val="1"/>
      <w:marLeft w:val="0"/>
      <w:marRight w:val="0"/>
      <w:marTop w:val="0"/>
      <w:marBottom w:val="0"/>
      <w:divBdr>
        <w:top w:val="none" w:sz="0" w:space="0" w:color="auto"/>
        <w:left w:val="none" w:sz="0" w:space="0" w:color="auto"/>
        <w:bottom w:val="none" w:sz="0" w:space="0" w:color="auto"/>
        <w:right w:val="none" w:sz="0" w:space="0" w:color="auto"/>
      </w:divBdr>
    </w:div>
    <w:div w:id="1359231981">
      <w:bodyDiv w:val="1"/>
      <w:marLeft w:val="0"/>
      <w:marRight w:val="0"/>
      <w:marTop w:val="0"/>
      <w:marBottom w:val="0"/>
      <w:divBdr>
        <w:top w:val="none" w:sz="0" w:space="0" w:color="auto"/>
        <w:left w:val="none" w:sz="0" w:space="0" w:color="auto"/>
        <w:bottom w:val="none" w:sz="0" w:space="0" w:color="auto"/>
        <w:right w:val="none" w:sz="0" w:space="0" w:color="auto"/>
      </w:divBdr>
    </w:div>
    <w:div w:id="1365862520">
      <w:bodyDiv w:val="1"/>
      <w:marLeft w:val="0"/>
      <w:marRight w:val="0"/>
      <w:marTop w:val="0"/>
      <w:marBottom w:val="0"/>
      <w:divBdr>
        <w:top w:val="none" w:sz="0" w:space="0" w:color="auto"/>
        <w:left w:val="none" w:sz="0" w:space="0" w:color="auto"/>
        <w:bottom w:val="none" w:sz="0" w:space="0" w:color="auto"/>
        <w:right w:val="none" w:sz="0" w:space="0" w:color="auto"/>
      </w:divBdr>
    </w:div>
    <w:div w:id="1411272032">
      <w:bodyDiv w:val="1"/>
      <w:marLeft w:val="0"/>
      <w:marRight w:val="0"/>
      <w:marTop w:val="0"/>
      <w:marBottom w:val="0"/>
      <w:divBdr>
        <w:top w:val="none" w:sz="0" w:space="0" w:color="auto"/>
        <w:left w:val="none" w:sz="0" w:space="0" w:color="auto"/>
        <w:bottom w:val="none" w:sz="0" w:space="0" w:color="auto"/>
        <w:right w:val="none" w:sz="0" w:space="0" w:color="auto"/>
      </w:divBdr>
    </w:div>
    <w:div w:id="1499732528">
      <w:bodyDiv w:val="1"/>
      <w:marLeft w:val="0"/>
      <w:marRight w:val="0"/>
      <w:marTop w:val="0"/>
      <w:marBottom w:val="0"/>
      <w:divBdr>
        <w:top w:val="none" w:sz="0" w:space="0" w:color="auto"/>
        <w:left w:val="none" w:sz="0" w:space="0" w:color="auto"/>
        <w:bottom w:val="none" w:sz="0" w:space="0" w:color="auto"/>
        <w:right w:val="none" w:sz="0" w:space="0" w:color="auto"/>
      </w:divBdr>
    </w:div>
    <w:div w:id="1527017652">
      <w:bodyDiv w:val="1"/>
      <w:marLeft w:val="0"/>
      <w:marRight w:val="0"/>
      <w:marTop w:val="0"/>
      <w:marBottom w:val="0"/>
      <w:divBdr>
        <w:top w:val="none" w:sz="0" w:space="0" w:color="auto"/>
        <w:left w:val="none" w:sz="0" w:space="0" w:color="auto"/>
        <w:bottom w:val="none" w:sz="0" w:space="0" w:color="auto"/>
        <w:right w:val="none" w:sz="0" w:space="0" w:color="auto"/>
      </w:divBdr>
    </w:div>
    <w:div w:id="1531526416">
      <w:bodyDiv w:val="1"/>
      <w:marLeft w:val="0"/>
      <w:marRight w:val="0"/>
      <w:marTop w:val="0"/>
      <w:marBottom w:val="0"/>
      <w:divBdr>
        <w:top w:val="none" w:sz="0" w:space="0" w:color="auto"/>
        <w:left w:val="none" w:sz="0" w:space="0" w:color="auto"/>
        <w:bottom w:val="none" w:sz="0" w:space="0" w:color="auto"/>
        <w:right w:val="none" w:sz="0" w:space="0" w:color="auto"/>
      </w:divBdr>
    </w:div>
    <w:div w:id="1568225974">
      <w:bodyDiv w:val="1"/>
      <w:marLeft w:val="0"/>
      <w:marRight w:val="0"/>
      <w:marTop w:val="0"/>
      <w:marBottom w:val="0"/>
      <w:divBdr>
        <w:top w:val="none" w:sz="0" w:space="0" w:color="auto"/>
        <w:left w:val="none" w:sz="0" w:space="0" w:color="auto"/>
        <w:bottom w:val="none" w:sz="0" w:space="0" w:color="auto"/>
        <w:right w:val="none" w:sz="0" w:space="0" w:color="auto"/>
      </w:divBdr>
    </w:div>
    <w:div w:id="1585408444">
      <w:bodyDiv w:val="1"/>
      <w:marLeft w:val="0"/>
      <w:marRight w:val="0"/>
      <w:marTop w:val="0"/>
      <w:marBottom w:val="0"/>
      <w:divBdr>
        <w:top w:val="none" w:sz="0" w:space="0" w:color="auto"/>
        <w:left w:val="none" w:sz="0" w:space="0" w:color="auto"/>
        <w:bottom w:val="none" w:sz="0" w:space="0" w:color="auto"/>
        <w:right w:val="none" w:sz="0" w:space="0" w:color="auto"/>
      </w:divBdr>
    </w:div>
    <w:div w:id="1590505076">
      <w:bodyDiv w:val="1"/>
      <w:marLeft w:val="0"/>
      <w:marRight w:val="0"/>
      <w:marTop w:val="0"/>
      <w:marBottom w:val="0"/>
      <w:divBdr>
        <w:top w:val="none" w:sz="0" w:space="0" w:color="auto"/>
        <w:left w:val="none" w:sz="0" w:space="0" w:color="auto"/>
        <w:bottom w:val="none" w:sz="0" w:space="0" w:color="auto"/>
        <w:right w:val="none" w:sz="0" w:space="0" w:color="auto"/>
      </w:divBdr>
    </w:div>
    <w:div w:id="1641693801">
      <w:bodyDiv w:val="1"/>
      <w:marLeft w:val="0"/>
      <w:marRight w:val="0"/>
      <w:marTop w:val="0"/>
      <w:marBottom w:val="0"/>
      <w:divBdr>
        <w:top w:val="none" w:sz="0" w:space="0" w:color="auto"/>
        <w:left w:val="none" w:sz="0" w:space="0" w:color="auto"/>
        <w:bottom w:val="none" w:sz="0" w:space="0" w:color="auto"/>
        <w:right w:val="none" w:sz="0" w:space="0" w:color="auto"/>
      </w:divBdr>
    </w:div>
    <w:div w:id="1655144238">
      <w:bodyDiv w:val="1"/>
      <w:marLeft w:val="0"/>
      <w:marRight w:val="0"/>
      <w:marTop w:val="0"/>
      <w:marBottom w:val="0"/>
      <w:divBdr>
        <w:top w:val="none" w:sz="0" w:space="0" w:color="auto"/>
        <w:left w:val="none" w:sz="0" w:space="0" w:color="auto"/>
        <w:bottom w:val="none" w:sz="0" w:space="0" w:color="auto"/>
        <w:right w:val="none" w:sz="0" w:space="0" w:color="auto"/>
      </w:divBdr>
    </w:div>
    <w:div w:id="1668481244">
      <w:bodyDiv w:val="1"/>
      <w:marLeft w:val="0"/>
      <w:marRight w:val="0"/>
      <w:marTop w:val="0"/>
      <w:marBottom w:val="0"/>
      <w:divBdr>
        <w:top w:val="none" w:sz="0" w:space="0" w:color="auto"/>
        <w:left w:val="none" w:sz="0" w:space="0" w:color="auto"/>
        <w:bottom w:val="none" w:sz="0" w:space="0" w:color="auto"/>
        <w:right w:val="none" w:sz="0" w:space="0" w:color="auto"/>
      </w:divBdr>
    </w:div>
    <w:div w:id="1674382272">
      <w:bodyDiv w:val="1"/>
      <w:marLeft w:val="0"/>
      <w:marRight w:val="0"/>
      <w:marTop w:val="0"/>
      <w:marBottom w:val="0"/>
      <w:divBdr>
        <w:top w:val="none" w:sz="0" w:space="0" w:color="auto"/>
        <w:left w:val="none" w:sz="0" w:space="0" w:color="auto"/>
        <w:bottom w:val="none" w:sz="0" w:space="0" w:color="auto"/>
        <w:right w:val="none" w:sz="0" w:space="0" w:color="auto"/>
      </w:divBdr>
    </w:div>
    <w:div w:id="1686129266">
      <w:bodyDiv w:val="1"/>
      <w:marLeft w:val="0"/>
      <w:marRight w:val="0"/>
      <w:marTop w:val="0"/>
      <w:marBottom w:val="0"/>
      <w:divBdr>
        <w:top w:val="none" w:sz="0" w:space="0" w:color="auto"/>
        <w:left w:val="none" w:sz="0" w:space="0" w:color="auto"/>
        <w:bottom w:val="none" w:sz="0" w:space="0" w:color="auto"/>
        <w:right w:val="none" w:sz="0" w:space="0" w:color="auto"/>
      </w:divBdr>
    </w:div>
    <w:div w:id="1697122337">
      <w:bodyDiv w:val="1"/>
      <w:marLeft w:val="0"/>
      <w:marRight w:val="0"/>
      <w:marTop w:val="0"/>
      <w:marBottom w:val="0"/>
      <w:divBdr>
        <w:top w:val="none" w:sz="0" w:space="0" w:color="auto"/>
        <w:left w:val="none" w:sz="0" w:space="0" w:color="auto"/>
        <w:bottom w:val="none" w:sz="0" w:space="0" w:color="auto"/>
        <w:right w:val="none" w:sz="0" w:space="0" w:color="auto"/>
      </w:divBdr>
    </w:div>
    <w:div w:id="1839731946">
      <w:bodyDiv w:val="1"/>
      <w:marLeft w:val="0"/>
      <w:marRight w:val="0"/>
      <w:marTop w:val="0"/>
      <w:marBottom w:val="0"/>
      <w:divBdr>
        <w:top w:val="none" w:sz="0" w:space="0" w:color="auto"/>
        <w:left w:val="none" w:sz="0" w:space="0" w:color="auto"/>
        <w:bottom w:val="none" w:sz="0" w:space="0" w:color="auto"/>
        <w:right w:val="none" w:sz="0" w:space="0" w:color="auto"/>
      </w:divBdr>
    </w:div>
    <w:div w:id="1896350669">
      <w:bodyDiv w:val="1"/>
      <w:marLeft w:val="0"/>
      <w:marRight w:val="0"/>
      <w:marTop w:val="0"/>
      <w:marBottom w:val="0"/>
      <w:divBdr>
        <w:top w:val="none" w:sz="0" w:space="0" w:color="auto"/>
        <w:left w:val="none" w:sz="0" w:space="0" w:color="auto"/>
        <w:bottom w:val="none" w:sz="0" w:space="0" w:color="auto"/>
        <w:right w:val="none" w:sz="0" w:space="0" w:color="auto"/>
      </w:divBdr>
    </w:div>
    <w:div w:id="1931616732">
      <w:bodyDiv w:val="1"/>
      <w:marLeft w:val="0"/>
      <w:marRight w:val="0"/>
      <w:marTop w:val="0"/>
      <w:marBottom w:val="0"/>
      <w:divBdr>
        <w:top w:val="none" w:sz="0" w:space="0" w:color="auto"/>
        <w:left w:val="none" w:sz="0" w:space="0" w:color="auto"/>
        <w:bottom w:val="none" w:sz="0" w:space="0" w:color="auto"/>
        <w:right w:val="none" w:sz="0" w:space="0" w:color="auto"/>
      </w:divBdr>
    </w:div>
    <w:div w:id="1937251993">
      <w:bodyDiv w:val="1"/>
      <w:marLeft w:val="0"/>
      <w:marRight w:val="0"/>
      <w:marTop w:val="0"/>
      <w:marBottom w:val="0"/>
      <w:divBdr>
        <w:top w:val="none" w:sz="0" w:space="0" w:color="auto"/>
        <w:left w:val="none" w:sz="0" w:space="0" w:color="auto"/>
        <w:bottom w:val="none" w:sz="0" w:space="0" w:color="auto"/>
        <w:right w:val="none" w:sz="0" w:space="0" w:color="auto"/>
      </w:divBdr>
    </w:div>
    <w:div w:id="2037806110">
      <w:bodyDiv w:val="1"/>
      <w:marLeft w:val="0"/>
      <w:marRight w:val="0"/>
      <w:marTop w:val="0"/>
      <w:marBottom w:val="0"/>
      <w:divBdr>
        <w:top w:val="none" w:sz="0" w:space="0" w:color="auto"/>
        <w:left w:val="none" w:sz="0" w:space="0" w:color="auto"/>
        <w:bottom w:val="none" w:sz="0" w:space="0" w:color="auto"/>
        <w:right w:val="none" w:sz="0" w:space="0" w:color="auto"/>
      </w:divBdr>
    </w:div>
    <w:div w:id="2058775614">
      <w:bodyDiv w:val="1"/>
      <w:marLeft w:val="0"/>
      <w:marRight w:val="0"/>
      <w:marTop w:val="0"/>
      <w:marBottom w:val="0"/>
      <w:divBdr>
        <w:top w:val="none" w:sz="0" w:space="0" w:color="auto"/>
        <w:left w:val="none" w:sz="0" w:space="0" w:color="auto"/>
        <w:bottom w:val="none" w:sz="0" w:space="0" w:color="auto"/>
        <w:right w:val="none" w:sz="0" w:space="0" w:color="auto"/>
      </w:divBdr>
    </w:div>
    <w:div w:id="2100054372">
      <w:bodyDiv w:val="1"/>
      <w:marLeft w:val="0"/>
      <w:marRight w:val="0"/>
      <w:marTop w:val="0"/>
      <w:marBottom w:val="0"/>
      <w:divBdr>
        <w:top w:val="none" w:sz="0" w:space="0" w:color="auto"/>
        <w:left w:val="none" w:sz="0" w:space="0" w:color="auto"/>
        <w:bottom w:val="none" w:sz="0" w:space="0" w:color="auto"/>
        <w:right w:val="none" w:sz="0" w:space="0" w:color="auto"/>
      </w:divBdr>
    </w:div>
    <w:div w:id="213498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iblia.com/bible/niv2011/Da7.13" TargetMode="External"/><Relationship Id="rId18" Type="http://schemas.openxmlformats.org/officeDocument/2006/relationships/hyperlink" Target="https://biblia.com/books/fsb/Mt5.21" TargetMode="External"/><Relationship Id="rId26" Type="http://schemas.openxmlformats.org/officeDocument/2006/relationships/hyperlink" Target="https://biblia.com/books/fsb/Mk16.1-8" TargetMode="External"/><Relationship Id="rId3" Type="http://schemas.openxmlformats.org/officeDocument/2006/relationships/styles" Target="styles.xml"/><Relationship Id="rId21" Type="http://schemas.openxmlformats.org/officeDocument/2006/relationships/hyperlink" Target="https://www.exploregod.com/articles/the-historical-jesus" TargetMode="External"/><Relationship Id="rId7" Type="http://schemas.openxmlformats.org/officeDocument/2006/relationships/endnotes" Target="endnotes.xml"/><Relationship Id="rId12" Type="http://schemas.openxmlformats.org/officeDocument/2006/relationships/hyperlink" Target="https://bibleproject.com/explore/video/god-video/" TargetMode="External"/><Relationship Id="rId17" Type="http://schemas.openxmlformats.org/officeDocument/2006/relationships/hyperlink" Target="https://biblia.com/books/fsb/Is53.4" TargetMode="External"/><Relationship Id="rId25" Type="http://schemas.openxmlformats.org/officeDocument/2006/relationships/hyperlink" Target="https://biblia.com/books/fsb/Heb1.1-14" TargetMode="External"/><Relationship Id="rId2" Type="http://schemas.openxmlformats.org/officeDocument/2006/relationships/numbering" Target="numbering.xml"/><Relationship Id="rId16" Type="http://schemas.openxmlformats.org/officeDocument/2006/relationships/hyperlink" Target="https://biblia.com/books/fsb/Mt8.16-17" TargetMode="External"/><Relationship Id="rId20" Type="http://schemas.openxmlformats.org/officeDocument/2006/relationships/hyperlink" Target="https://www.gotquestions.org/prophecies-of-Jesus.html" TargetMode="External"/><Relationship Id="rId29" Type="http://schemas.openxmlformats.org/officeDocument/2006/relationships/hyperlink" Target="https://faithlife.com/products/faithlife-study-bible/ap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lueletterbible.org/study/misc/name_god.cfm" TargetMode="External"/><Relationship Id="rId24" Type="http://schemas.openxmlformats.org/officeDocument/2006/relationships/hyperlink" Target="https://biblia.com/books/fsb/Col1.15"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iblia.com/books/fsb/Jn8.31-59" TargetMode="External"/><Relationship Id="rId23" Type="http://schemas.openxmlformats.org/officeDocument/2006/relationships/hyperlink" Target="https://www.blueletterbible.org/faq/attributes.cfm" TargetMode="External"/><Relationship Id="rId28" Type="http://schemas.openxmlformats.org/officeDocument/2006/relationships/hyperlink" Target="https://biblia.com/books/fsb/1Co15.3" TargetMode="External"/><Relationship Id="rId10" Type="http://schemas.openxmlformats.org/officeDocument/2006/relationships/hyperlink" Target="https://biblia.com/books/fsb/Jn1.1" TargetMode="External"/><Relationship Id="rId19" Type="http://schemas.openxmlformats.org/officeDocument/2006/relationships/hyperlink" Target="https://biblia.com/books/fsb/Mk2.1-1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bleproject.com/explore/video/god-video/" TargetMode="External"/><Relationship Id="rId14" Type="http://schemas.openxmlformats.org/officeDocument/2006/relationships/hyperlink" Target="https://biblia.com/books/fsb/Mt26.64" TargetMode="External"/><Relationship Id="rId22" Type="http://schemas.openxmlformats.org/officeDocument/2006/relationships/hyperlink" Target="https://www.exploregod.com/articles/how-is-jesus-different" TargetMode="External"/><Relationship Id="rId27" Type="http://schemas.openxmlformats.org/officeDocument/2006/relationships/hyperlink" Target="https://biblia.com/books/fsb/Mt28.9" TargetMode="External"/><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scheffler/Library/Group%20Containers/UBF8T346G9.Office/User%20Content.localized/Templates.localized/EGD%20Sept%202021.dotx" TargetMode="External"/></Relationships>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AF7AF-C307-4F49-B980-16FCCEE59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EGD Sept 2021.dotx</Template>
  <TotalTime>821</TotalTime>
  <Pages>16</Pages>
  <Words>5228</Words>
  <Characters>29806</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Shelly Nelson</cp:lastModifiedBy>
  <cp:revision>66</cp:revision>
  <dcterms:created xsi:type="dcterms:W3CDTF">2022-09-12T02:57:00Z</dcterms:created>
  <dcterms:modified xsi:type="dcterms:W3CDTF">2022-09-17T22:47:00Z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TF10002001</vt:lpwstr>
  </property>
</Properties>
</file>